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44" w:rsidRDefault="00EF3044" w:rsidP="004A07CB">
      <w:pPr>
        <w:pStyle w:val="Heading1"/>
        <w:jc w:val="center"/>
        <w:rPr>
          <w:b/>
          <w:bCs/>
        </w:rPr>
      </w:pPr>
      <w:r>
        <w:rPr>
          <w:b/>
        </w:rPr>
        <w:t xml:space="preserve">Дачное </w:t>
      </w:r>
      <w:r>
        <w:rPr>
          <w:b/>
          <w:bCs/>
        </w:rPr>
        <w:t>некоммерческое товарищество</w:t>
      </w:r>
    </w:p>
    <w:p w:rsidR="00EF3044" w:rsidRDefault="00EF3044" w:rsidP="004A07CB">
      <w:pPr>
        <w:pBdr>
          <w:bottom w:val="single" w:sz="6" w:space="1" w:color="auto"/>
        </w:pBdr>
        <w:jc w:val="center"/>
        <w:rPr>
          <w:b/>
          <w:sz w:val="48"/>
        </w:rPr>
      </w:pPr>
      <w:r>
        <w:rPr>
          <w:b/>
          <w:sz w:val="48"/>
        </w:rPr>
        <w:t>« С О С Н Ы »</w:t>
      </w:r>
    </w:p>
    <w:p w:rsidR="00EF3044" w:rsidRDefault="00EF3044" w:rsidP="004A07CB">
      <w:pPr>
        <w:jc w:val="center"/>
        <w:rPr>
          <w:b/>
          <w:sz w:val="28"/>
        </w:rPr>
      </w:pPr>
      <w:r>
        <w:rPr>
          <w:b/>
          <w:sz w:val="28"/>
        </w:rPr>
        <w:t>143033, Московская область, Одинцовский район, п. Горки-2</w:t>
      </w:r>
    </w:p>
    <w:p w:rsidR="00EF3044" w:rsidRDefault="00EF3044" w:rsidP="004A07CB">
      <w:pPr>
        <w:jc w:val="center"/>
        <w:rPr>
          <w:b/>
          <w:sz w:val="20"/>
        </w:rPr>
      </w:pPr>
    </w:p>
    <w:p w:rsidR="00EF3044" w:rsidRPr="000E4AC2" w:rsidRDefault="00EF3044" w:rsidP="000E4AC2">
      <w:pPr>
        <w:pStyle w:val="BodyText"/>
        <w:tabs>
          <w:tab w:val="left" w:pos="1500"/>
        </w:tabs>
        <w:rPr>
          <w:sz w:val="26"/>
          <w:szCs w:val="26"/>
        </w:rPr>
      </w:pPr>
      <w:r w:rsidRPr="000E4AC2">
        <w:rPr>
          <w:b w:val="0"/>
          <w:sz w:val="26"/>
          <w:szCs w:val="26"/>
        </w:rPr>
        <w:t xml:space="preserve">№ б/н от </w:t>
      </w:r>
      <w:r>
        <w:rPr>
          <w:b w:val="0"/>
          <w:sz w:val="26"/>
          <w:szCs w:val="26"/>
        </w:rPr>
        <w:t>13</w:t>
      </w:r>
      <w:r w:rsidRPr="000E4AC2">
        <w:rPr>
          <w:b w:val="0"/>
          <w:sz w:val="26"/>
          <w:szCs w:val="26"/>
        </w:rPr>
        <w:t>.06.2018г</w:t>
      </w:r>
      <w:r w:rsidRPr="000E4AC2">
        <w:rPr>
          <w:sz w:val="26"/>
          <w:szCs w:val="26"/>
        </w:rPr>
        <w:t>.</w:t>
      </w:r>
      <w:r>
        <w:t xml:space="preserve">                            </w:t>
      </w:r>
      <w:r w:rsidRPr="000E4AC2">
        <w:rPr>
          <w:b w:val="0"/>
          <w:sz w:val="26"/>
          <w:szCs w:val="26"/>
        </w:rPr>
        <w:t>В Одинцовскую городскую Прокуратуру РФ</w:t>
      </w:r>
    </w:p>
    <w:p w:rsidR="00EF3044" w:rsidRPr="000E4AC2" w:rsidRDefault="00EF3044" w:rsidP="00BD0A8C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В Администрацию Одинцовского муниципального района Московской области</w:t>
      </w:r>
    </w:p>
    <w:p w:rsidR="00EF3044" w:rsidRPr="000E4AC2" w:rsidRDefault="00EF3044" w:rsidP="00BD0A8C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Губернатору Московской области Воробьеву А.Ю.</w:t>
      </w:r>
    </w:p>
    <w:p w:rsidR="00EF3044" w:rsidRPr="000E4AC2" w:rsidRDefault="00EF3044" w:rsidP="00BD0A8C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В Правительство Московской области</w:t>
      </w:r>
    </w:p>
    <w:p w:rsidR="00EF3044" w:rsidRPr="000E4AC2" w:rsidRDefault="00EF3044" w:rsidP="00BD0A8C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В Национальный антикоррупционный комитет</w:t>
      </w:r>
    </w:p>
    <w:p w:rsidR="00EF3044" w:rsidRPr="000E4AC2" w:rsidRDefault="00EF3044" w:rsidP="00BD0A8C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EF3044" w:rsidRPr="000E4AC2" w:rsidRDefault="00EF3044" w:rsidP="00BD0A8C">
      <w:pPr>
        <w:jc w:val="both"/>
        <w:rPr>
          <w:sz w:val="26"/>
          <w:szCs w:val="26"/>
        </w:rPr>
      </w:pPr>
    </w:p>
    <w:p w:rsidR="00EF3044" w:rsidRPr="000E4AC2" w:rsidRDefault="00EF3044" w:rsidP="004D2BE1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0E4AC2">
        <w:rPr>
          <w:rFonts w:ascii="Times New Roman" w:hAnsi="Times New Roman"/>
          <w:sz w:val="26"/>
          <w:szCs w:val="26"/>
        </w:rPr>
        <w:t xml:space="preserve"> адрес ДНТ «Сосны» (Т</w:t>
      </w:r>
      <w:r>
        <w:rPr>
          <w:rFonts w:ascii="Times New Roman" w:hAnsi="Times New Roman"/>
          <w:sz w:val="26"/>
          <w:szCs w:val="26"/>
        </w:rPr>
        <w:t>оварищество) поступило письмо №</w:t>
      </w:r>
      <w:r w:rsidRPr="000E4AC2">
        <w:rPr>
          <w:rFonts w:ascii="Times New Roman" w:hAnsi="Times New Roman"/>
          <w:sz w:val="26"/>
          <w:szCs w:val="26"/>
        </w:rPr>
        <w:t>3.2.10/10979 от 10.04.2018</w:t>
      </w:r>
      <w:r>
        <w:rPr>
          <w:rFonts w:ascii="Times New Roman" w:hAnsi="Times New Roman"/>
          <w:sz w:val="26"/>
          <w:szCs w:val="26"/>
        </w:rPr>
        <w:t>г,</w:t>
      </w:r>
      <w:r w:rsidRPr="000E4AC2">
        <w:rPr>
          <w:rFonts w:ascii="Times New Roman" w:hAnsi="Times New Roman"/>
          <w:sz w:val="26"/>
          <w:szCs w:val="26"/>
        </w:rPr>
        <w:t xml:space="preserve"> подписанное зам. руководителя Администрации начальником Управления правового обеспечения Администрации Одинцовского муниципального р-на Теслей А.А..</w:t>
      </w:r>
    </w:p>
    <w:p w:rsidR="00EF3044" w:rsidRPr="000E4AC2" w:rsidRDefault="00EF3044" w:rsidP="004D2BE1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 xml:space="preserve">Данное письмо вызвало возмущение жителей, проживающих на территории Знаменского поля, поскольку оно прямо запрещает Товариществу осуществлять ремонт дорожного покрытия на территории Знаменского поля. В обоснование такого запрета Тесля А.А. ссылается на решение суда, однако такое обоснование абсолютно неправомерно с правовой точки зрения, поскольку решение, на которое ссылается Тесля, относится только к земельному участку, но не к асфальтовому (дорожному) покрытию. </w:t>
      </w:r>
    </w:p>
    <w:p w:rsidR="00EF3044" w:rsidRPr="000E4AC2" w:rsidRDefault="00EF3044" w:rsidP="004D2BE1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Именно в связи с тем, что никакого решения в отношении дорожного покрытия судом не принималось</w:t>
      </w:r>
      <w:r>
        <w:rPr>
          <w:rFonts w:ascii="Times New Roman" w:hAnsi="Times New Roman"/>
          <w:sz w:val="26"/>
          <w:szCs w:val="26"/>
        </w:rPr>
        <w:t>,</w:t>
      </w:r>
      <w:r w:rsidRPr="000E4AC2">
        <w:rPr>
          <w:rFonts w:ascii="Times New Roman" w:hAnsi="Times New Roman"/>
          <w:sz w:val="26"/>
          <w:szCs w:val="26"/>
        </w:rPr>
        <w:t xml:space="preserve"> Администрацией пос. Горки-2 в 2017г было направлено заявление в Росреестр о признании этого дорожного покрытия бесхозяйной собственностью, хотя Администрации однозначно известно о том, что дорожное покрытие является собственностью ДНТ «Сосны». В частности, </w:t>
      </w:r>
      <w:r>
        <w:rPr>
          <w:rFonts w:ascii="Times New Roman" w:hAnsi="Times New Roman"/>
          <w:sz w:val="26"/>
          <w:szCs w:val="26"/>
        </w:rPr>
        <w:t xml:space="preserve">Администрацией Одинцовского муниципального р-на </w:t>
      </w:r>
      <w:r w:rsidRPr="000E4AC2">
        <w:rPr>
          <w:rFonts w:ascii="Times New Roman" w:hAnsi="Times New Roman"/>
          <w:sz w:val="26"/>
          <w:szCs w:val="26"/>
        </w:rPr>
        <w:t xml:space="preserve">по требованию </w:t>
      </w:r>
      <w:r>
        <w:rPr>
          <w:rFonts w:ascii="Times New Roman" w:hAnsi="Times New Roman"/>
          <w:sz w:val="26"/>
          <w:szCs w:val="26"/>
        </w:rPr>
        <w:t xml:space="preserve">Арбитражного суда МО (по делу №А41-25571/14) </w:t>
      </w:r>
      <w:r w:rsidRPr="000E4AC2">
        <w:rPr>
          <w:rFonts w:ascii="Times New Roman" w:hAnsi="Times New Roman"/>
          <w:sz w:val="26"/>
          <w:szCs w:val="26"/>
        </w:rPr>
        <w:t xml:space="preserve">был составлен Акт проверки №8 от 26.05.2015г </w:t>
      </w:r>
      <w:r>
        <w:rPr>
          <w:rFonts w:ascii="Times New Roman" w:hAnsi="Times New Roman"/>
          <w:sz w:val="26"/>
          <w:szCs w:val="26"/>
        </w:rPr>
        <w:t xml:space="preserve">в отношении данного дорожного покрытия </w:t>
      </w:r>
      <w:r w:rsidRPr="000E4AC2">
        <w:rPr>
          <w:rFonts w:ascii="Times New Roman" w:hAnsi="Times New Roman"/>
          <w:sz w:val="26"/>
          <w:szCs w:val="26"/>
        </w:rPr>
        <w:t>(прилагается), а также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0E4AC2">
        <w:rPr>
          <w:rFonts w:ascii="Times New Roman" w:hAnsi="Times New Roman"/>
          <w:sz w:val="26"/>
          <w:szCs w:val="26"/>
        </w:rPr>
        <w:t>Горской Администраци</w:t>
      </w:r>
      <w:r>
        <w:rPr>
          <w:rFonts w:ascii="Times New Roman" w:hAnsi="Times New Roman"/>
          <w:sz w:val="26"/>
          <w:szCs w:val="26"/>
        </w:rPr>
        <w:t>ей составлялись справки</w:t>
      </w:r>
      <w:r w:rsidRPr="000E4AC2">
        <w:rPr>
          <w:rFonts w:ascii="Times New Roman" w:hAnsi="Times New Roman"/>
          <w:sz w:val="26"/>
          <w:szCs w:val="26"/>
        </w:rPr>
        <w:t xml:space="preserve"> (прилагаются)</w:t>
      </w:r>
      <w:r>
        <w:rPr>
          <w:rFonts w:ascii="Times New Roman" w:hAnsi="Times New Roman"/>
          <w:sz w:val="26"/>
          <w:szCs w:val="26"/>
        </w:rPr>
        <w:t xml:space="preserve"> – все эти документы</w:t>
      </w:r>
      <w:r w:rsidRPr="000E4AC2">
        <w:rPr>
          <w:rFonts w:ascii="Times New Roman" w:hAnsi="Times New Roman"/>
          <w:sz w:val="26"/>
          <w:szCs w:val="26"/>
        </w:rPr>
        <w:t xml:space="preserve"> подтверждают осведомленность </w:t>
      </w:r>
      <w:r>
        <w:rPr>
          <w:rFonts w:ascii="Times New Roman" w:hAnsi="Times New Roman"/>
          <w:sz w:val="26"/>
          <w:szCs w:val="26"/>
        </w:rPr>
        <w:t xml:space="preserve">Администрации </w:t>
      </w:r>
      <w:r w:rsidRPr="000E4AC2">
        <w:rPr>
          <w:rFonts w:ascii="Times New Roman" w:hAnsi="Times New Roman"/>
          <w:sz w:val="26"/>
          <w:szCs w:val="26"/>
        </w:rPr>
        <w:t>о том, что дорожное покрытие было создано и содержится в прекрасном состоянии силами и за счет ДНТ «Сосны»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EF3044" w:rsidRPr="000E4AC2" w:rsidRDefault="00EF3044" w:rsidP="00C15E3B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Все эти обстоятельства должны быть известны Тесле А.А.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E4AC2">
        <w:rPr>
          <w:rFonts w:ascii="Times New Roman" w:hAnsi="Times New Roman"/>
          <w:sz w:val="26"/>
          <w:szCs w:val="26"/>
        </w:rPr>
        <w:t xml:space="preserve">Несмотря на это он в своем письме указывает информацию, не соответствующую реальным обстоятельствам, а также противоречащую действующему законодательству. Ему, как юристу,  должно быть понятно, что решение суда, на которое он ссылается, относится только к земельному участку, но не к асфальтовому (дорожному) покрытию. Ему известно, что никакого решения в отношении дорожного покрытия суд не принимал, так как сам Тесля А.А. ссылается в </w:t>
      </w:r>
      <w:r>
        <w:rPr>
          <w:rFonts w:ascii="Times New Roman" w:hAnsi="Times New Roman"/>
          <w:sz w:val="26"/>
          <w:szCs w:val="26"/>
        </w:rPr>
        <w:t xml:space="preserve">другом </w:t>
      </w:r>
      <w:r w:rsidRPr="000E4AC2">
        <w:rPr>
          <w:rFonts w:ascii="Times New Roman" w:hAnsi="Times New Roman"/>
          <w:sz w:val="26"/>
          <w:szCs w:val="26"/>
        </w:rPr>
        <w:t xml:space="preserve">своем </w:t>
      </w:r>
      <w:r>
        <w:rPr>
          <w:rFonts w:ascii="Times New Roman" w:hAnsi="Times New Roman"/>
          <w:sz w:val="26"/>
          <w:szCs w:val="26"/>
        </w:rPr>
        <w:t xml:space="preserve">письме – в </w:t>
      </w:r>
      <w:r w:rsidRPr="000E4AC2">
        <w:rPr>
          <w:rFonts w:ascii="Times New Roman" w:hAnsi="Times New Roman"/>
          <w:sz w:val="26"/>
          <w:szCs w:val="26"/>
        </w:rPr>
        <w:t>ответе на обращение ДНТ «Сосны» Губернатору МО на то, что дороги являются бесхозяйным имуществом и не являются собственностью Администрации (</w:t>
      </w:r>
      <w:r>
        <w:rPr>
          <w:rFonts w:ascii="Times New Roman" w:hAnsi="Times New Roman"/>
          <w:sz w:val="26"/>
          <w:szCs w:val="26"/>
        </w:rPr>
        <w:t>п</w:t>
      </w:r>
      <w:r w:rsidRPr="000E4AC2">
        <w:rPr>
          <w:rFonts w:ascii="Times New Roman" w:hAnsi="Times New Roman"/>
          <w:sz w:val="26"/>
          <w:szCs w:val="26"/>
        </w:rPr>
        <w:t>рилагается Письмо №3.2.10/23859 от 31.07.2017).</w:t>
      </w:r>
    </w:p>
    <w:p w:rsidR="00EF3044" w:rsidRPr="000E4AC2" w:rsidRDefault="00EF3044" w:rsidP="007E295D">
      <w:pPr>
        <w:spacing w:after="0"/>
        <w:ind w:left="-567" w:firstLine="567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 xml:space="preserve">Обращаем также внимание на то, что Администрацией Одинцовского района принимаются различные решения в отношении ДНТ «Сосны» на основании жалоб гр-на Дейнеги А.Ю., несмотря на то, что его жалобы противоречат интересам большинства жителей Знаменского поля (более 350 домовладений). Несмотря на многочисленные обращения </w:t>
      </w:r>
      <w:r>
        <w:rPr>
          <w:rFonts w:ascii="Times New Roman" w:hAnsi="Times New Roman"/>
          <w:sz w:val="26"/>
          <w:szCs w:val="26"/>
        </w:rPr>
        <w:t>Товарищества</w:t>
      </w:r>
      <w:r w:rsidRPr="000E4AC2">
        <w:rPr>
          <w:rFonts w:ascii="Times New Roman" w:hAnsi="Times New Roman"/>
          <w:sz w:val="26"/>
          <w:szCs w:val="26"/>
        </w:rPr>
        <w:t>, направляемые по решению общих собраний в Администрацию и прокуратуру, мнение большинства жителей Администрацией игнорируется. Против ДНТ «Сосны», которое существует на Знаменском поле с 1994 года, и которое построило дороги, провело газ, электричество и воду, осуществляет содержание и ремонт всей инфраструктуры, Администрацией постоянно осуществляются действия, направленные на осложнение деятельности и ликвидацию ДНТ «Сосны». Причем все эти действия осуществляются, как правило, на основании заявлений гр. Дейнеги, но почему-то обосновываются интересами всех жителей Знаменского поля. Данное обстоятельство подтверждается также решением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81F">
        <w:rPr>
          <w:rFonts w:ascii="Times New Roman" w:hAnsi="Times New Roman"/>
          <w:sz w:val="24"/>
          <w:szCs w:val="24"/>
        </w:rPr>
        <w:t>принятым 04 июня 2014г. на заседание межведомственной комиссии по некоммерческим объединениям, на</w:t>
      </w:r>
      <w:r w:rsidRPr="000E4AC2">
        <w:rPr>
          <w:rFonts w:ascii="Times New Roman" w:hAnsi="Times New Roman"/>
          <w:sz w:val="26"/>
          <w:szCs w:val="26"/>
        </w:rPr>
        <w:t xml:space="preserve"> основании которого была ликвидирована охрана и шлагбаум при въезде на территорию Знаменского поля. </w:t>
      </w:r>
      <w:r>
        <w:rPr>
          <w:rFonts w:ascii="Times New Roman" w:hAnsi="Times New Roman"/>
          <w:sz w:val="26"/>
          <w:szCs w:val="26"/>
        </w:rPr>
        <w:t>Согласно письму Администрации Одинцовского р-на в адрес Главы с</w:t>
      </w:r>
      <w:r w:rsidRPr="009A1FC0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 xml:space="preserve">п Горское 26.08.2014г. </w:t>
      </w:r>
      <w:r w:rsidRPr="000E4AC2">
        <w:rPr>
          <w:rFonts w:ascii="Times New Roman" w:hAnsi="Times New Roman"/>
          <w:sz w:val="26"/>
          <w:szCs w:val="26"/>
        </w:rPr>
        <w:t xml:space="preserve">решение </w:t>
      </w:r>
      <w:r>
        <w:rPr>
          <w:rFonts w:ascii="Times New Roman" w:hAnsi="Times New Roman"/>
          <w:sz w:val="26"/>
          <w:szCs w:val="26"/>
        </w:rPr>
        <w:t xml:space="preserve">о ликвидации шлагбаума </w:t>
      </w:r>
      <w:r w:rsidRPr="000E4AC2">
        <w:rPr>
          <w:rFonts w:ascii="Times New Roman" w:hAnsi="Times New Roman"/>
          <w:sz w:val="26"/>
          <w:szCs w:val="26"/>
        </w:rPr>
        <w:t>было принято на основании заявления гр-на Дейнеги</w:t>
      </w:r>
      <w:r>
        <w:rPr>
          <w:rFonts w:ascii="Times New Roman" w:hAnsi="Times New Roman"/>
          <w:sz w:val="26"/>
          <w:szCs w:val="26"/>
        </w:rPr>
        <w:t xml:space="preserve"> (п</w:t>
      </w:r>
      <w:r w:rsidRPr="000E4AC2">
        <w:rPr>
          <w:rFonts w:ascii="Times New Roman" w:hAnsi="Times New Roman"/>
          <w:sz w:val="26"/>
          <w:szCs w:val="26"/>
        </w:rPr>
        <w:t xml:space="preserve">ереписку прилагаем). ДНТ «Сосны» неоднократно просило предоставить протокол </w:t>
      </w:r>
      <w:r>
        <w:rPr>
          <w:rFonts w:ascii="Times New Roman" w:hAnsi="Times New Roman"/>
          <w:sz w:val="26"/>
          <w:szCs w:val="26"/>
        </w:rPr>
        <w:t xml:space="preserve">заседания </w:t>
      </w:r>
      <w:r w:rsidRPr="000E4AC2">
        <w:rPr>
          <w:rFonts w:ascii="Times New Roman" w:hAnsi="Times New Roman"/>
          <w:sz w:val="26"/>
          <w:szCs w:val="26"/>
        </w:rPr>
        <w:t>данной комиссии, однако до настоящего времени он так и не получен, хотя Прокуратура признала законными требования ДНТ «Сосны».</w:t>
      </w:r>
    </w:p>
    <w:p w:rsidR="00EF3044" w:rsidRDefault="00EF3044" w:rsidP="00905478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 xml:space="preserve">Казалось бы, при возникновении спорных ситуаций, необходимо выслушать обе стороны, однако Администрация ни разу не пригласила руководство ДНТ «Сосны», не принимает во внимание его обращения и обращения иных жителей, но почему-то принимает все решения и выдает различные предписания (как и в данном письме) на основании голословных утверждений одного гражданина Дейнеги А.Ю. </w:t>
      </w:r>
      <w:r>
        <w:rPr>
          <w:rFonts w:ascii="Times New Roman" w:hAnsi="Times New Roman"/>
          <w:sz w:val="26"/>
          <w:szCs w:val="26"/>
        </w:rPr>
        <w:t xml:space="preserve">При этом, </w:t>
      </w:r>
      <w:r w:rsidRPr="000E4AC2">
        <w:rPr>
          <w:rFonts w:ascii="Times New Roman" w:hAnsi="Times New Roman"/>
          <w:sz w:val="26"/>
          <w:szCs w:val="26"/>
        </w:rPr>
        <w:t xml:space="preserve">Председатель правления ДНТ «Сосны» в течение 2-х лет безуспешно пытался попасть на прием к Главе Администрации Одинцовского района. В письме Тесли А.А. также содержится ссылка на якобы «недовольство и жалобы граждан». Так на что же жалуются «недовольные граждане» и в чем просят помочь? Поскольку все взыскания осуществляются Товариществом исключительно на основании судебных решений, следует сделать вывод о том, что </w:t>
      </w:r>
      <w:r>
        <w:rPr>
          <w:rFonts w:ascii="Times New Roman" w:hAnsi="Times New Roman"/>
          <w:sz w:val="26"/>
          <w:szCs w:val="26"/>
        </w:rPr>
        <w:t xml:space="preserve">эти </w:t>
      </w:r>
      <w:r w:rsidRPr="000E4AC2">
        <w:rPr>
          <w:rFonts w:ascii="Times New Roman" w:hAnsi="Times New Roman"/>
          <w:sz w:val="26"/>
          <w:szCs w:val="26"/>
        </w:rPr>
        <w:t xml:space="preserve">граждане недовольны судебными решениями, и просят у Тесли А.А. защиты от «неправомерных» судебных решений. </w:t>
      </w:r>
    </w:p>
    <w:p w:rsidR="00EF3044" w:rsidRDefault="00EF3044" w:rsidP="00905478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 xml:space="preserve">И начальник Управления правового обеспечения нашел правовой способ защиты недовольных граждан – запретил ремонтировать дороги. </w:t>
      </w:r>
    </w:p>
    <w:p w:rsidR="00EF3044" w:rsidRDefault="00EF3044" w:rsidP="002F4338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Но этим Тесля А.А. не ограничивается, он лично присутствует в качестве слушателя вместе с Дейнегой А.Ю. в судебных заседаниях по взысканию взносов в пользу Товарищества. В частности, 06 июня 2018г. Тесля А.А. провел в качестве слушателя не менее 2-х часов (в свое рабочее время с 11-30) в судебном участке №157 Одинцовского судебного района по адресу село Знаменское, д.92. Создается впечатление, что поддержка Дейнеги А.Ю. занимает большую часть рабочего времени </w:t>
      </w:r>
      <w:r w:rsidRPr="000E4AC2">
        <w:rPr>
          <w:rFonts w:ascii="Times New Roman" w:hAnsi="Times New Roman"/>
          <w:sz w:val="26"/>
          <w:szCs w:val="26"/>
        </w:rPr>
        <w:t>начальник</w:t>
      </w:r>
      <w:r>
        <w:rPr>
          <w:rFonts w:ascii="Times New Roman" w:hAnsi="Times New Roman"/>
          <w:sz w:val="26"/>
          <w:szCs w:val="26"/>
        </w:rPr>
        <w:t>а</w:t>
      </w:r>
      <w:r w:rsidRPr="000E4AC2">
        <w:rPr>
          <w:rFonts w:ascii="Times New Roman" w:hAnsi="Times New Roman"/>
          <w:sz w:val="26"/>
          <w:szCs w:val="26"/>
        </w:rPr>
        <w:t xml:space="preserve"> Управления правового обеспечения Администрации Одинцовского муниципального р-на</w:t>
      </w:r>
      <w:r>
        <w:rPr>
          <w:rFonts w:ascii="Times New Roman" w:hAnsi="Times New Roman"/>
          <w:sz w:val="26"/>
          <w:szCs w:val="26"/>
        </w:rPr>
        <w:t xml:space="preserve"> Тесли А.А..</w:t>
      </w:r>
    </w:p>
    <w:p w:rsidR="00EF3044" w:rsidRPr="000E4AC2" w:rsidRDefault="00EF3044" w:rsidP="002F4338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Письмо Тесли А.А.</w:t>
      </w:r>
      <w:r w:rsidRPr="000E4AC2">
        <w:rPr>
          <w:rFonts w:ascii="Times New Roman" w:hAnsi="Times New Roman"/>
          <w:sz w:val="26"/>
          <w:szCs w:val="26"/>
        </w:rPr>
        <w:t xml:space="preserve"> в адрес ДНТ «Сосны» расцениваем также как административное давление на ДНТ «Сосны» в нарушение судебных решений и в угоду гр. Дейнеге. </w:t>
      </w:r>
    </w:p>
    <w:p w:rsidR="00EF3044" w:rsidRDefault="00EF3044" w:rsidP="004D1AED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Обращаем также внимание на то, что Дейнега А.Ю. постоянно является должником по уплате взносов в Товарищество, и судами (включая Верховный Суд РФ) неоднократно принимались судебные решения в пользу Товарищества, но, несмотря на это, он не платит взносы, и Товариществу приходится постоянно осуществлять их взыскание через суд. </w:t>
      </w:r>
    </w:p>
    <w:p w:rsidR="00EF3044" w:rsidRDefault="00EF3044" w:rsidP="004D1AED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</w:p>
    <w:p w:rsidR="00EF3044" w:rsidRPr="000E4AC2" w:rsidRDefault="00EF3044" w:rsidP="004D1AED">
      <w:pPr>
        <w:spacing w:after="0"/>
        <w:ind w:left="-709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E4AC2">
        <w:rPr>
          <w:rFonts w:ascii="Times New Roman" w:hAnsi="Times New Roman"/>
          <w:sz w:val="26"/>
          <w:szCs w:val="26"/>
        </w:rPr>
        <w:t xml:space="preserve">Единогласным решением очередного собрания ДНТ «Сосны» было вновь принято решение поручить Правлению ДНТ «Сосны» обратиться в 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>Горскую и Одинцовскую администрации, прокуратуру и в иные уполномоченные органы и организации с требованием принятия мер по вопросам, вызывающим многочисленные нарекания жителей, в том числе последующим вопросам:</w:t>
      </w:r>
    </w:p>
    <w:p w:rsidR="00EF3044" w:rsidRPr="000E4AC2" w:rsidRDefault="00EF3044" w:rsidP="004D1AED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1. после того, как Администрацией был изъят у ДНТ «Сосны» земельный участок (земли общего пользования), на котором расположены внутриквартальные дороги, Знаменское поле превратилось в помойку. Несмотря на жалобы граждан, мусор не вывозится месяцами, растаскивается птицами и бродячими собаками, размножаются крысы и мыши. Фотографии мусорных свалок прилагаются.</w:t>
      </w:r>
    </w:p>
    <w:p w:rsidR="00EF3044" w:rsidRPr="000E4AC2" w:rsidRDefault="00EF3044" w:rsidP="004D1AED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 Товариществу запрещают ремонтировать и обслуживать дорожное покрытие, в результате чего на дорогах образовались многочисленные ямы (фотографии прилагаются), при этом Администрация не намерена осуществлять ремонт дорожного покрытия (письма Администрации прилагаются).</w:t>
      </w:r>
    </w:p>
    <w:p w:rsidR="00EF3044" w:rsidRPr="000E4AC2" w:rsidRDefault="00EF3044" w:rsidP="004D1AED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 xml:space="preserve">3.  в 2017г. Администрация обязала ДНТ «Сосны» ликвидировать шлагбаум и охрану – результат не заставил себя ждать – уже начались поджоги на территории Знаменского поля </w:t>
      </w:r>
      <w:r>
        <w:rPr>
          <w:rFonts w:ascii="Times New Roman" w:hAnsi="Times New Roman"/>
          <w:sz w:val="26"/>
          <w:szCs w:val="26"/>
        </w:rPr>
        <w:t xml:space="preserve">– </w:t>
      </w:r>
      <w:r w:rsidRPr="000E4AC2">
        <w:rPr>
          <w:rFonts w:ascii="Times New Roman" w:hAnsi="Times New Roman"/>
          <w:sz w:val="26"/>
          <w:szCs w:val="26"/>
        </w:rPr>
        <w:t>сожгли будку, в которой ранее находилась охрана. Скоро начнут гореть наши дома?</w:t>
      </w:r>
    </w:p>
    <w:p w:rsidR="00EF3044" w:rsidRPr="000E4AC2" w:rsidRDefault="00EF3044" w:rsidP="004D1AED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4.  по территории Знаменского поля бегают бездомные собаки, родители боятся отпускать детей на улицу! Никаких мер Администрацией не принимается.</w:t>
      </w:r>
    </w:p>
    <w:p w:rsidR="00EF3044" w:rsidRPr="000E4AC2" w:rsidRDefault="00EF3044" w:rsidP="004D1AED">
      <w:pPr>
        <w:spacing w:after="0"/>
        <w:ind w:left="-709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>5.  после того, как уличное освещение было передано Товариществом Горской администрации, оно не обслуживается – лампы не заменяются, происходят его постоянные отключения, при этом гражданам не к кому обратиться, так как отсутствуют ответственные по обслуживанию уличного освещения и электроснабжения, отсутствует информации о номерах телефонов по аварийным ситуациям.</w:t>
      </w:r>
    </w:p>
    <w:p w:rsidR="00EF3044" w:rsidRPr="000E4AC2" w:rsidRDefault="00EF3044" w:rsidP="00B7384C">
      <w:pPr>
        <w:spacing w:after="0"/>
        <w:ind w:left="-709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6. жители неоднократно обращались в Администрацию с просьбой о необходимости официального присвоения адресов (наименования улиц и номеров домов), поскольку без такового в навигационных системах эти сведения отсутствуют, в связи с чем невозможно вызвать скорую помощь, пожарную охрану, такси и другие службы. На просьбы жителей Администрация не реагирует. </w:t>
      </w:r>
    </w:p>
    <w:p w:rsidR="00EF3044" w:rsidRPr="000E4AC2" w:rsidRDefault="00EF3044" w:rsidP="004D1AED">
      <w:pPr>
        <w:spacing w:after="0"/>
        <w:ind w:left="-709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7.  когда существовала охрана на въезде в Знаменское поле, имелась возможность доставки почты в домик охраны для тех жителей, которые написали соответствующее заявление на почте. Таких желающих было большинство. Эти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жители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могли бы получать корреспонденцию через сотрудников охраны, но после ликвидации охраны такой возможности не стало.</w:t>
      </w:r>
    </w:p>
    <w:p w:rsidR="00EF3044" w:rsidRPr="000E4AC2" w:rsidRDefault="00EF3044" w:rsidP="004D2BE1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 xml:space="preserve">До того, как у ДНТ «Сосны» был изъят земельный участок под дорогами, поддержание порядка на территории Знаменского поля осуществлялось ДНТ «Сосны», причем с жителей взимались минимальные взносы - всего около 2.500 руб. с домовладения в месяц (это с учетом оплаты за охрану, уборку снега зимой, ремонтом дорог и др.)! Мизерная сумма для собственников роскошных домов! </w:t>
      </w:r>
    </w:p>
    <w:p w:rsidR="00EF3044" w:rsidRPr="000E4AC2" w:rsidRDefault="00EF3044" w:rsidP="004D2BE1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Теперь, якобы на основании жалоб граждан (а фактически только на основании одного гр. Дейнеги)</w:t>
      </w:r>
      <w:r>
        <w:rPr>
          <w:rFonts w:ascii="Times New Roman" w:hAnsi="Times New Roman"/>
          <w:sz w:val="26"/>
          <w:szCs w:val="26"/>
        </w:rPr>
        <w:t>,</w:t>
      </w:r>
      <w:r w:rsidRPr="000E4AC2">
        <w:rPr>
          <w:rFonts w:ascii="Times New Roman" w:hAnsi="Times New Roman"/>
          <w:sz w:val="26"/>
          <w:szCs w:val="26"/>
        </w:rPr>
        <w:t xml:space="preserve"> наше Знаменское поле превращается в мусорную свалку, наступает разруха. Нам понятно, чего добивается Дейнега А.Ю.</w:t>
      </w:r>
      <w:r>
        <w:rPr>
          <w:rFonts w:ascii="Times New Roman" w:hAnsi="Times New Roman"/>
          <w:sz w:val="26"/>
          <w:szCs w:val="26"/>
        </w:rPr>
        <w:t xml:space="preserve"> (учитывая, что</w:t>
      </w:r>
      <w:r w:rsidRPr="000E4AC2">
        <w:rPr>
          <w:rFonts w:ascii="Times New Roman" w:hAnsi="Times New Roman"/>
          <w:sz w:val="26"/>
          <w:szCs w:val="26"/>
        </w:rPr>
        <w:t xml:space="preserve"> он </w:t>
      </w:r>
      <w:r>
        <w:rPr>
          <w:rFonts w:ascii="Times New Roman" w:hAnsi="Times New Roman"/>
          <w:sz w:val="26"/>
          <w:szCs w:val="26"/>
        </w:rPr>
        <w:t>пытался стать</w:t>
      </w:r>
      <w:r w:rsidRPr="000E4AC2">
        <w:rPr>
          <w:rFonts w:ascii="Times New Roman" w:hAnsi="Times New Roman"/>
          <w:sz w:val="26"/>
          <w:szCs w:val="26"/>
        </w:rPr>
        <w:t xml:space="preserve"> депутатом Горской администрации, </w:t>
      </w:r>
      <w:r>
        <w:rPr>
          <w:rFonts w:ascii="Times New Roman" w:hAnsi="Times New Roman"/>
          <w:sz w:val="26"/>
          <w:szCs w:val="26"/>
        </w:rPr>
        <w:t>но</w:t>
      </w:r>
      <w:r w:rsidRPr="000E4AC2">
        <w:rPr>
          <w:rFonts w:ascii="Times New Roman" w:hAnsi="Times New Roman"/>
          <w:sz w:val="26"/>
          <w:szCs w:val="26"/>
        </w:rPr>
        <w:t xml:space="preserve"> проиграл выборы</w:t>
      </w:r>
      <w:r>
        <w:rPr>
          <w:rFonts w:ascii="Times New Roman" w:hAnsi="Times New Roman"/>
          <w:sz w:val="26"/>
          <w:szCs w:val="26"/>
        </w:rPr>
        <w:t>).</w:t>
      </w:r>
      <w:r w:rsidRPr="000E4AC2">
        <w:rPr>
          <w:rFonts w:ascii="Times New Roman" w:hAnsi="Times New Roman"/>
          <w:sz w:val="26"/>
          <w:szCs w:val="26"/>
        </w:rPr>
        <w:t xml:space="preserve"> Но чего добивается Администрация нам непонятно, а также </w:t>
      </w:r>
      <w:r w:rsidRPr="00A80039">
        <w:rPr>
          <w:rFonts w:ascii="Times New Roman" w:hAnsi="Times New Roman"/>
          <w:b/>
          <w:sz w:val="26"/>
          <w:szCs w:val="26"/>
          <w:u w:val="single"/>
        </w:rPr>
        <w:t>непонятно, почему удивительным образом интересы Дейнеги А.Ю. совпадают с интересами Администрации, но при этом противоречат интересам большинства жителей Знаменского поля.</w:t>
      </w:r>
      <w:r w:rsidRPr="000E4AC2">
        <w:rPr>
          <w:rFonts w:ascii="Times New Roman" w:hAnsi="Times New Roman"/>
          <w:sz w:val="26"/>
          <w:szCs w:val="26"/>
        </w:rPr>
        <w:t xml:space="preserve"> Полагаем, что действия Администрации противоречат действующему законодательству, поскольку в соответствии с законодательством, регулирующим деятельность органов власти (ст.23 ФЗ-184) указанные органы обязаны действовать в интересах большинства населения, а не только в интересах Дейнеги А.Ю. и иных граждан, недовольных решениями суда.</w:t>
      </w:r>
    </w:p>
    <w:p w:rsidR="00EF3044" w:rsidRPr="000E4AC2" w:rsidRDefault="00EF3044" w:rsidP="004D2BE1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</w:p>
    <w:p w:rsidR="00EF3044" w:rsidRPr="000E4AC2" w:rsidRDefault="00EF3044" w:rsidP="00BE0E36">
      <w:pPr>
        <w:spacing w:after="0"/>
        <w:ind w:left="-709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>Письмо Тесли А.А. расцениваем как часть незаконной кампании, проводимой против ДНТ «Сосны», направленной на осложнение деятельности и ликвидацию ДНТ «Сосны»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результате  этой кампании у ДНТ «Сосны» был изъят земельный участок под проездами,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Товарищество было вынуждено 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>передать ПАО МОЭСК электроподстанцию (ТП) и электрические сети,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уличное освещение – Горской администрации, ГРП и газовые сети – Мособлгазу. Все это дорогостоящее имущество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созданное на средства жителей Знаменского поля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было передано безвозмездно. Теперь созданное Товариществом дорожное покрытие (более 14 километров) с многочисленными дренажными колодцами, зеркалами, «лежачими полицейскими» Администрация также намерена изъять.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Считаем действия Администрации незаконными.</w:t>
      </w:r>
    </w:p>
    <w:p w:rsidR="00EF3044" w:rsidRPr="000E4AC2" w:rsidRDefault="00EF3044" w:rsidP="00B759BE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</w:p>
    <w:p w:rsidR="00EF3044" w:rsidRDefault="00EF3044" w:rsidP="00B759BE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Полагаем также, что позиция, изложенная в письме Тесли А.А.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E4AC2">
        <w:rPr>
          <w:rFonts w:ascii="Times New Roman" w:hAnsi="Times New Roman"/>
          <w:sz w:val="26"/>
          <w:szCs w:val="26"/>
        </w:rPr>
        <w:t>свидетельствует либо о его правовой безграмотности, либо о сознательном искажении обстоятельств в угоду гр. Дейнеги А.Ю. или каких-либо других неизвестных нам лиц.</w:t>
      </w:r>
    </w:p>
    <w:p w:rsidR="00EF3044" w:rsidRPr="000E4AC2" w:rsidRDefault="00EF3044" w:rsidP="00B759BE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В связи с вышеизложенным</w:t>
      </w:r>
    </w:p>
    <w:p w:rsidR="00EF3044" w:rsidRPr="000E4AC2" w:rsidRDefault="00EF3044" w:rsidP="00B759BE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1. Считаем, что Тесля А.А. не соответствует занимаемой должности, как по профессиональным, так и по морально-этическим критериям и просим рассмотреть вопрос о его несоответствии занимаемой должности, а также о возможной коррупционной составляющей в его действиях.</w:t>
      </w:r>
    </w:p>
    <w:p w:rsidR="00EF3044" w:rsidRPr="000E4AC2" w:rsidRDefault="00EF3044" w:rsidP="00B759BE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 Просим</w:t>
      </w:r>
    </w:p>
    <w:p w:rsidR="00EF3044" w:rsidRPr="000E4AC2" w:rsidRDefault="00EF3044" w:rsidP="00B759BE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2.1. Прекратить незаконное административное давление на ДНТ «Сосны»</w:t>
      </w:r>
    </w:p>
    <w:p w:rsidR="00EF3044" w:rsidRPr="000E4AC2" w:rsidRDefault="00EF3044" w:rsidP="007E295D">
      <w:pPr>
        <w:spacing w:after="0"/>
        <w:ind w:left="-567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Предоставить решение,</w:t>
      </w:r>
      <w:r>
        <w:rPr>
          <w:rFonts w:ascii="Times New Roman" w:hAnsi="Times New Roman"/>
          <w:sz w:val="24"/>
          <w:szCs w:val="24"/>
        </w:rPr>
        <w:t xml:space="preserve"> принятое 04 июня 2014г. на заседание межведомственной комиссии по некоммерческим объединениям</w:t>
      </w:r>
      <w:r w:rsidRPr="000E4AC2">
        <w:rPr>
          <w:rFonts w:ascii="Times New Roman" w:hAnsi="Times New Roman"/>
          <w:sz w:val="26"/>
          <w:szCs w:val="26"/>
        </w:rPr>
        <w:t xml:space="preserve"> и Положение о межведомственной комиссии</w:t>
      </w:r>
      <w:r>
        <w:rPr>
          <w:rFonts w:ascii="Times New Roman" w:hAnsi="Times New Roman"/>
          <w:sz w:val="26"/>
          <w:szCs w:val="26"/>
        </w:rPr>
        <w:t>,</w:t>
      </w:r>
      <w:r w:rsidRPr="000E4AC2">
        <w:rPr>
          <w:rFonts w:ascii="Times New Roman" w:hAnsi="Times New Roman"/>
          <w:sz w:val="26"/>
          <w:szCs w:val="26"/>
        </w:rPr>
        <w:t xml:space="preserve"> утвержденное Постановлением Адм</w:t>
      </w:r>
      <w:r>
        <w:rPr>
          <w:rFonts w:ascii="Times New Roman" w:hAnsi="Times New Roman"/>
          <w:sz w:val="26"/>
          <w:szCs w:val="26"/>
        </w:rPr>
        <w:t>и</w:t>
      </w:r>
      <w:r w:rsidRPr="000E4AC2">
        <w:rPr>
          <w:rFonts w:ascii="Times New Roman" w:hAnsi="Times New Roman"/>
          <w:sz w:val="26"/>
          <w:szCs w:val="26"/>
        </w:rPr>
        <w:t>нистрации Одинцовского муниципального района Московской области от 24.04.2014г. № 593 « О межведом</w:t>
      </w:r>
      <w:r>
        <w:rPr>
          <w:rFonts w:ascii="Times New Roman" w:hAnsi="Times New Roman"/>
          <w:sz w:val="26"/>
          <w:szCs w:val="26"/>
        </w:rPr>
        <w:t>с</w:t>
      </w:r>
      <w:r w:rsidRPr="000E4AC2">
        <w:rPr>
          <w:rFonts w:ascii="Times New Roman" w:hAnsi="Times New Roman"/>
          <w:sz w:val="26"/>
          <w:szCs w:val="26"/>
        </w:rPr>
        <w:t>твенной комиссии по решению и урегулированию вопросов формирования, государственной регистрации прав на земельные участки, технического учета объектов недвижимого имущества, расположенных в границах территорий некоммерческих объединений граждан», на основании котор</w:t>
      </w:r>
      <w:r>
        <w:rPr>
          <w:rFonts w:ascii="Times New Roman" w:hAnsi="Times New Roman"/>
          <w:sz w:val="26"/>
          <w:szCs w:val="26"/>
        </w:rPr>
        <w:t>ых</w:t>
      </w:r>
      <w:r w:rsidRPr="000E4AC2">
        <w:rPr>
          <w:rFonts w:ascii="Times New Roman" w:hAnsi="Times New Roman"/>
          <w:sz w:val="26"/>
          <w:szCs w:val="26"/>
        </w:rPr>
        <w:t xml:space="preserve"> Администрацией было вынесено предписание о ликвидации охраны и шлагбаума</w:t>
      </w:r>
      <w:r>
        <w:rPr>
          <w:rFonts w:ascii="Times New Roman" w:hAnsi="Times New Roman"/>
          <w:sz w:val="26"/>
          <w:szCs w:val="26"/>
        </w:rPr>
        <w:t>.</w:t>
      </w:r>
    </w:p>
    <w:p w:rsidR="00EF3044" w:rsidRPr="000E4AC2" w:rsidRDefault="00EF3044" w:rsidP="001866D5">
      <w:pPr>
        <w:spacing w:after="0" w:line="240" w:lineRule="auto"/>
        <w:rPr>
          <w:rFonts w:ascii="Verdana" w:hAnsi="Verdana"/>
          <w:sz w:val="26"/>
          <w:szCs w:val="26"/>
          <w:lang w:eastAsia="ru-RU"/>
        </w:rPr>
      </w:pPr>
      <w:r w:rsidRPr="000E4AC2">
        <w:rPr>
          <w:rFonts w:ascii="Verdana" w:hAnsi="Verdana"/>
          <w:sz w:val="26"/>
          <w:szCs w:val="26"/>
          <w:lang w:eastAsia="ru-RU"/>
        </w:rPr>
        <w:t> </w:t>
      </w:r>
    </w:p>
    <w:p w:rsidR="00EF3044" w:rsidRPr="000E4AC2" w:rsidRDefault="00EF3044" w:rsidP="00B61D53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2.3. Обязать Администрацию с/п Горское четко, своевременно и профессионально выполнять свое Постановление об утверждении Положения об обеспечении функционирования систем жизнеобеспечения населения на территории сельского поселения Горское Одинцовского муниципальн</w:t>
      </w:r>
      <w:r>
        <w:rPr>
          <w:rFonts w:ascii="Times New Roman" w:hAnsi="Times New Roman"/>
          <w:sz w:val="26"/>
          <w:szCs w:val="26"/>
        </w:rPr>
        <w:t>ого района Московской области №</w:t>
      </w:r>
      <w:r w:rsidRPr="000E4AC2">
        <w:rPr>
          <w:rFonts w:ascii="Times New Roman" w:hAnsi="Times New Roman"/>
          <w:sz w:val="26"/>
          <w:szCs w:val="26"/>
        </w:rPr>
        <w:t>115 от 03.04.2018г. в части сбора и вывоза мусора, организации и проведения уборочных работ в зимнее и летнее время, обеспечение чистоты и порядка, содержание объектов (средств) наружного освещения и т.д.</w:t>
      </w:r>
    </w:p>
    <w:p w:rsidR="00EF3044" w:rsidRPr="000E4AC2" w:rsidRDefault="00EF3044" w:rsidP="00B61D53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2.4. Сообщить, кто и в какие сроки будет осуществлять ремонт дорожного полотна на Знаменском поле, а также чистку дренажных колодцев, ремонт и установку новых зеркал на перекрестках дорог, строительство тротуаров, чистку газонов, подрезку кустов.</w:t>
      </w:r>
    </w:p>
    <w:p w:rsidR="00EF3044" w:rsidRPr="000E4AC2" w:rsidRDefault="00EF3044" w:rsidP="00B61D53">
      <w:pPr>
        <w:spacing w:after="0"/>
        <w:ind w:left="-709" w:firstLine="709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2.5. Сообщить, когда планируется проведение работ по канализации и работ по созданию водопроводной сети по территории всего Знаменского поля (</w:t>
      </w:r>
      <w:r>
        <w:rPr>
          <w:rFonts w:ascii="Times New Roman" w:hAnsi="Times New Roman"/>
          <w:sz w:val="26"/>
          <w:szCs w:val="26"/>
        </w:rPr>
        <w:t xml:space="preserve">предыдущие </w:t>
      </w:r>
      <w:r w:rsidRPr="000E4AC2">
        <w:rPr>
          <w:rFonts w:ascii="Times New Roman" w:hAnsi="Times New Roman"/>
          <w:sz w:val="26"/>
          <w:szCs w:val="26"/>
        </w:rPr>
        <w:t>ответ</w:t>
      </w:r>
      <w:r>
        <w:rPr>
          <w:rFonts w:ascii="Times New Roman" w:hAnsi="Times New Roman"/>
          <w:sz w:val="26"/>
          <w:szCs w:val="26"/>
        </w:rPr>
        <w:t>ы</w:t>
      </w:r>
      <w:r w:rsidRPr="000E4AC2">
        <w:rPr>
          <w:rFonts w:ascii="Times New Roman" w:hAnsi="Times New Roman"/>
          <w:sz w:val="26"/>
          <w:szCs w:val="26"/>
        </w:rPr>
        <w:t xml:space="preserve"> Администрации с/п Горское по данным вопросам расценивае</w:t>
      </w:r>
      <w:r>
        <w:rPr>
          <w:rFonts w:ascii="Times New Roman" w:hAnsi="Times New Roman"/>
          <w:sz w:val="26"/>
          <w:szCs w:val="26"/>
        </w:rPr>
        <w:t>м</w:t>
      </w:r>
      <w:r w:rsidRPr="000E4AC2">
        <w:rPr>
          <w:rFonts w:ascii="Times New Roman" w:hAnsi="Times New Roman"/>
          <w:sz w:val="26"/>
          <w:szCs w:val="26"/>
        </w:rPr>
        <w:t xml:space="preserve"> как бюрократическ</w:t>
      </w:r>
      <w:r>
        <w:rPr>
          <w:rFonts w:ascii="Times New Roman" w:hAnsi="Times New Roman"/>
          <w:sz w:val="26"/>
          <w:szCs w:val="26"/>
        </w:rPr>
        <w:t>ую</w:t>
      </w:r>
      <w:r w:rsidRPr="000E4AC2">
        <w:rPr>
          <w:rFonts w:ascii="Times New Roman" w:hAnsi="Times New Roman"/>
          <w:sz w:val="26"/>
          <w:szCs w:val="26"/>
        </w:rPr>
        <w:t xml:space="preserve"> отписк</w:t>
      </w:r>
      <w:r>
        <w:rPr>
          <w:rFonts w:ascii="Times New Roman" w:hAnsi="Times New Roman"/>
          <w:sz w:val="26"/>
          <w:szCs w:val="26"/>
        </w:rPr>
        <w:t>у</w:t>
      </w:r>
      <w:r w:rsidRPr="000E4AC2">
        <w:rPr>
          <w:rFonts w:ascii="Times New Roman" w:hAnsi="Times New Roman"/>
          <w:sz w:val="26"/>
          <w:szCs w:val="26"/>
        </w:rPr>
        <w:t>).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2.6. Восстановить охрану на въезде в Товарищество (Знаменское поле) с установкой шлагбаума за счет ДНТ «Сосны»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2.7. Осуществлять отлов бродячих собак на территории Знаменского поля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 xml:space="preserve">2.8. Назначить ответственных за 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>обслуживание уличного освещения и электроснабжения на территории Знаменского поля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 xml:space="preserve">2.9. При въезде на Знаменское поле установить информационные щиты с номерами телефонов экстренных служб, 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ответственных за обслуживание уличного освещения и электроснабжения, </w:t>
      </w:r>
      <w:r w:rsidRPr="000E4AC2">
        <w:rPr>
          <w:rFonts w:ascii="Times New Roman" w:hAnsi="Times New Roman"/>
          <w:sz w:val="26"/>
          <w:szCs w:val="26"/>
        </w:rPr>
        <w:t>расписанием работы местной администрации и другой необходимой информации.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2.10. Организовать доставку почты на территорию Знаменского поля.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2.11. Присвоить почтовые адреса на территории Знаменского поля</w:t>
      </w:r>
      <w:r w:rsidRPr="000E4A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(наименование улиц и номера домов).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Приложение:</w:t>
      </w:r>
    </w:p>
    <w:p w:rsidR="00EF3044" w:rsidRDefault="00EF3044" w:rsidP="00892F58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0E4AC2">
        <w:rPr>
          <w:rFonts w:ascii="Times New Roman" w:hAnsi="Times New Roman"/>
          <w:sz w:val="26"/>
          <w:szCs w:val="26"/>
        </w:rPr>
        <w:t>Письмо Министра имущественных отношений Московской области № Ис-17064 от 09.10.2013г.</w:t>
      </w:r>
    </w:p>
    <w:p w:rsidR="00EF3044" w:rsidRDefault="00EF3044" w:rsidP="00892F58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0E4AC2">
        <w:rPr>
          <w:rFonts w:ascii="Times New Roman" w:hAnsi="Times New Roman"/>
          <w:sz w:val="26"/>
          <w:szCs w:val="26"/>
        </w:rPr>
        <w:t>. Справка Администрации сельского поселения Горское № 347 от 25.11.2013г.</w:t>
      </w:r>
    </w:p>
    <w:p w:rsidR="00EF3044" w:rsidRPr="000E4AC2" w:rsidRDefault="00EF3044" w:rsidP="00892F58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0E4AC2">
        <w:rPr>
          <w:rFonts w:ascii="Times New Roman" w:hAnsi="Times New Roman"/>
          <w:sz w:val="26"/>
          <w:szCs w:val="26"/>
        </w:rPr>
        <w:t>.  Письмо Министра имущественных отношений Московской области № 12 исх-3512 от 19.03.2014г.</w:t>
      </w:r>
    </w:p>
    <w:p w:rsidR="00EF3044" w:rsidRDefault="00EF3044" w:rsidP="00892F58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0E4AC2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Акт осмотра территории по делу А41-25571/14 от 25.08.2014г.</w:t>
      </w:r>
    </w:p>
    <w:p w:rsidR="00EF3044" w:rsidRPr="000E4AC2" w:rsidRDefault="00EF3044" w:rsidP="00752AEE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0E4AC2">
        <w:rPr>
          <w:rFonts w:ascii="Times New Roman" w:hAnsi="Times New Roman"/>
          <w:sz w:val="26"/>
          <w:szCs w:val="26"/>
        </w:rPr>
        <w:t>. Письмо Администрации Одинцовского муниципального района МО № 2.37/1524 от 04.03.2014г.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0E4AC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Письмо Дейнеги А.Ю. Руководителю Администрации Одинцовского муниципального района Иванову А.Р. от 08.07.2014г.  </w:t>
      </w:r>
      <w:r w:rsidRPr="000E4AC2">
        <w:rPr>
          <w:rFonts w:ascii="Times New Roman" w:hAnsi="Times New Roman"/>
          <w:sz w:val="26"/>
          <w:szCs w:val="26"/>
        </w:rPr>
        <w:t>.</w:t>
      </w:r>
    </w:p>
    <w:p w:rsidR="00EF3044" w:rsidRDefault="00EF3044" w:rsidP="00752AEE">
      <w:pPr>
        <w:spacing w:after="0"/>
        <w:ind w:left="-567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0E4AC2">
        <w:rPr>
          <w:rFonts w:ascii="Times New Roman" w:hAnsi="Times New Roman"/>
          <w:sz w:val="26"/>
          <w:szCs w:val="26"/>
        </w:rPr>
        <w:t xml:space="preserve">. </w:t>
      </w:r>
      <w:bookmarkStart w:id="0" w:name="_GoBack"/>
      <w:bookmarkEnd w:id="0"/>
      <w:r w:rsidRPr="000E4AC2">
        <w:rPr>
          <w:rFonts w:ascii="Times New Roman" w:hAnsi="Times New Roman"/>
          <w:sz w:val="26"/>
          <w:szCs w:val="26"/>
        </w:rPr>
        <w:t>Письмо из Одинцовской городской прокуратуры №1028ж/2014 от 2015г.16.10</w:t>
      </w:r>
    </w:p>
    <w:p w:rsidR="00EF3044" w:rsidRDefault="00EF3044" w:rsidP="00752AEE">
      <w:pPr>
        <w:spacing w:after="0"/>
        <w:ind w:left="-567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0E4AC2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Письмо Администрации Одинцовского муниципального района Главе Администрации сельского поселения Горское Н.Е. Исайкиной № 2-37/6760.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 </w:t>
      </w:r>
      <w:r w:rsidRPr="000E4AC2">
        <w:rPr>
          <w:rFonts w:ascii="Times New Roman" w:hAnsi="Times New Roman"/>
          <w:sz w:val="26"/>
          <w:szCs w:val="26"/>
        </w:rPr>
        <w:t>Письмо ДНТ «Сосны» в Генеральную прокуратуру РФ № б/н от 05.08.2015г.</w:t>
      </w:r>
    </w:p>
    <w:p w:rsidR="00EF3044" w:rsidRPr="000E4AC2" w:rsidRDefault="00EF3044" w:rsidP="00752AEE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0E4AC2">
        <w:rPr>
          <w:rFonts w:ascii="Times New Roman" w:hAnsi="Times New Roman"/>
          <w:sz w:val="26"/>
          <w:szCs w:val="26"/>
        </w:rPr>
        <w:t>. Акт проверки №8 от 26.05.2015г.</w:t>
      </w:r>
    </w:p>
    <w:p w:rsidR="00EF3044" w:rsidRDefault="00EF3044" w:rsidP="00752AEE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Pr="000E4AC2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Письмо Администрации сельского поселения Горское от 02.04.2015г. № 2-9/307.</w:t>
      </w:r>
    </w:p>
    <w:p w:rsidR="00EF3044" w:rsidRPr="000E4AC2" w:rsidRDefault="00EF3044" w:rsidP="00752AEE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</w:t>
      </w:r>
      <w:r w:rsidRPr="000E4AC2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Письмо Администрации Одинцовского муниципального района Управление Земельных ресурсов от 20.05.2015г. № 2.23/5562 юр.</w:t>
      </w:r>
    </w:p>
    <w:p w:rsidR="00EF3044" w:rsidRPr="000E4AC2" w:rsidRDefault="00EF3044" w:rsidP="00647371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3</w:t>
      </w:r>
      <w:r w:rsidRPr="000E4AC2">
        <w:rPr>
          <w:rFonts w:ascii="Times New Roman" w:hAnsi="Times New Roman"/>
          <w:sz w:val="26"/>
          <w:szCs w:val="26"/>
        </w:rPr>
        <w:t>. Письмо Министерства имущественных отношений Московской области № 13 ТГ-8067 от 02.10.2015г.</w:t>
      </w:r>
    </w:p>
    <w:p w:rsidR="00EF3044" w:rsidRPr="000E4AC2" w:rsidRDefault="00EF3044" w:rsidP="00647371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4</w:t>
      </w:r>
      <w:r w:rsidRPr="000E4AC2">
        <w:rPr>
          <w:rFonts w:ascii="Times New Roman" w:hAnsi="Times New Roman"/>
          <w:sz w:val="26"/>
          <w:szCs w:val="26"/>
        </w:rPr>
        <w:t>.  Письмо из Одинцовской городской прокуратуры №1028ж/2014 от 26.02.2016г.</w:t>
      </w:r>
    </w:p>
    <w:p w:rsidR="00EF3044" w:rsidRPr="000E4AC2" w:rsidRDefault="00EF3044" w:rsidP="00752AEE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0E4AC2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E4AC2">
        <w:rPr>
          <w:rFonts w:ascii="Times New Roman" w:hAnsi="Times New Roman"/>
          <w:sz w:val="26"/>
          <w:szCs w:val="26"/>
        </w:rPr>
        <w:t>Письмо Министерства имущественных отношений Московской области № 13исх-2590 от 09.02.2016г.</w:t>
      </w:r>
    </w:p>
    <w:p w:rsidR="00EF3044" w:rsidRPr="000E4AC2" w:rsidRDefault="00EF3044" w:rsidP="00647371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0E4AC2">
        <w:rPr>
          <w:rFonts w:ascii="Times New Roman" w:hAnsi="Times New Roman"/>
          <w:sz w:val="26"/>
          <w:szCs w:val="26"/>
        </w:rPr>
        <w:t>. Письмо Администрации Одинцовского муниципального района Московской области № 3.2.10/23859 от 31.07.2017г.</w:t>
      </w:r>
    </w:p>
    <w:p w:rsidR="00EF3044" w:rsidRPr="000E4AC2" w:rsidRDefault="00EF3044" w:rsidP="00752AEE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0E4AC2">
        <w:rPr>
          <w:rFonts w:ascii="Times New Roman" w:hAnsi="Times New Roman"/>
          <w:sz w:val="26"/>
          <w:szCs w:val="26"/>
        </w:rPr>
        <w:t>. Письмо Администрации с/п Горское №2-9/194 от 15.02.2017г.</w:t>
      </w:r>
    </w:p>
    <w:p w:rsidR="00EF3044" w:rsidRPr="000E4AC2" w:rsidRDefault="00EF3044" w:rsidP="00752AEE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0E4AC2">
        <w:rPr>
          <w:rFonts w:ascii="Times New Roman" w:hAnsi="Times New Roman"/>
          <w:sz w:val="26"/>
          <w:szCs w:val="26"/>
        </w:rPr>
        <w:t>. Письмо Администрации с/п Горское №2-9/104 от 29.03.2017</w:t>
      </w:r>
    </w:p>
    <w:p w:rsidR="00EF3044" w:rsidRPr="000E4AC2" w:rsidRDefault="00EF3044" w:rsidP="00752AEE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0E4AC2">
        <w:rPr>
          <w:rFonts w:ascii="Times New Roman" w:hAnsi="Times New Roman"/>
          <w:sz w:val="26"/>
          <w:szCs w:val="26"/>
        </w:rPr>
        <w:t xml:space="preserve">. Письмо Администрации с/п Горское №2-9/50 от 27.02.2017 </w:t>
      </w:r>
    </w:p>
    <w:p w:rsidR="00EF3044" w:rsidRPr="000E4AC2" w:rsidRDefault="00EF3044" w:rsidP="00752AEE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</w:t>
      </w:r>
      <w:r w:rsidRPr="000E4AC2">
        <w:rPr>
          <w:rFonts w:ascii="Times New Roman" w:hAnsi="Times New Roman"/>
          <w:sz w:val="26"/>
          <w:szCs w:val="26"/>
        </w:rPr>
        <w:t>..</w:t>
      </w:r>
      <w:r w:rsidRPr="00C276D3">
        <w:rPr>
          <w:rFonts w:ascii="Times New Roman" w:hAnsi="Times New Roman"/>
          <w:sz w:val="26"/>
          <w:szCs w:val="26"/>
        </w:rPr>
        <w:t xml:space="preserve"> </w:t>
      </w:r>
      <w:r w:rsidRPr="000E4AC2">
        <w:rPr>
          <w:rFonts w:ascii="Times New Roman" w:hAnsi="Times New Roman"/>
          <w:sz w:val="26"/>
          <w:szCs w:val="26"/>
        </w:rPr>
        <w:t>Письмо Администрации Одинцовского муниципального района Московской области № 3.2.10/10979 от 10.04.2018г</w:t>
      </w:r>
    </w:p>
    <w:p w:rsidR="00EF3044" w:rsidRDefault="00EF3044" w:rsidP="00C276D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21. Фото мусорной свалки вдоль дороги общего пользования и ям на асфальтном покрытии. </w:t>
      </w:r>
    </w:p>
    <w:p w:rsidR="00EF3044" w:rsidRDefault="00EF3044" w:rsidP="00C276D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EF3044" w:rsidRDefault="00EF3044" w:rsidP="00647371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EF3044" w:rsidRPr="000E4AC2" w:rsidRDefault="00EF3044" w:rsidP="00647371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EF3044" w:rsidRPr="000E4AC2" w:rsidRDefault="00EF3044" w:rsidP="00647371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поручению Правления и общего собрания членов ДНТ «Сосны» от 31.03.2018г.</w:t>
      </w:r>
    </w:p>
    <w:p w:rsidR="00EF3044" w:rsidRDefault="00EF3044" w:rsidP="00647371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EF3044" w:rsidRDefault="00EF3044" w:rsidP="00647371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EF3044" w:rsidRPr="000E4AC2" w:rsidRDefault="00EF3044" w:rsidP="00647371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0E4AC2">
        <w:rPr>
          <w:rFonts w:ascii="Times New Roman" w:hAnsi="Times New Roman"/>
          <w:sz w:val="26"/>
          <w:szCs w:val="26"/>
        </w:rPr>
        <w:t>Председатель ДНТ «Сосны»:                                                               Ивашкевич Г.В.</w:t>
      </w:r>
    </w:p>
    <w:p w:rsidR="00EF3044" w:rsidRPr="000E4AC2" w:rsidRDefault="00EF3044" w:rsidP="00B61D53">
      <w:pPr>
        <w:spacing w:after="0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sectPr w:rsidR="00EF3044" w:rsidRPr="000E4AC2" w:rsidSect="002F433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553"/>
    <w:multiLevelType w:val="hybridMultilevel"/>
    <w:tmpl w:val="694C0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13C3B"/>
    <w:multiLevelType w:val="hybridMultilevel"/>
    <w:tmpl w:val="1C52FA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3D4289"/>
    <w:multiLevelType w:val="hybridMultilevel"/>
    <w:tmpl w:val="FDFA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FE4231"/>
    <w:multiLevelType w:val="hybridMultilevel"/>
    <w:tmpl w:val="0492C8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18E"/>
    <w:rsid w:val="0000200F"/>
    <w:rsid w:val="00002E14"/>
    <w:rsid w:val="000033BA"/>
    <w:rsid w:val="000060CB"/>
    <w:rsid w:val="00006176"/>
    <w:rsid w:val="0001243A"/>
    <w:rsid w:val="00025949"/>
    <w:rsid w:val="000314F8"/>
    <w:rsid w:val="00034FF5"/>
    <w:rsid w:val="00035755"/>
    <w:rsid w:val="00040FA2"/>
    <w:rsid w:val="000415EE"/>
    <w:rsid w:val="000455A1"/>
    <w:rsid w:val="00045BDF"/>
    <w:rsid w:val="00050193"/>
    <w:rsid w:val="0005685C"/>
    <w:rsid w:val="000623A5"/>
    <w:rsid w:val="00062CAE"/>
    <w:rsid w:val="00066102"/>
    <w:rsid w:val="00070F80"/>
    <w:rsid w:val="000726A0"/>
    <w:rsid w:val="00073FC4"/>
    <w:rsid w:val="00074E2F"/>
    <w:rsid w:val="0007501C"/>
    <w:rsid w:val="0008133D"/>
    <w:rsid w:val="000846AE"/>
    <w:rsid w:val="00085D67"/>
    <w:rsid w:val="000925EB"/>
    <w:rsid w:val="000941EE"/>
    <w:rsid w:val="000A096A"/>
    <w:rsid w:val="000A124E"/>
    <w:rsid w:val="000A466A"/>
    <w:rsid w:val="000A5A03"/>
    <w:rsid w:val="000A6740"/>
    <w:rsid w:val="000A6D23"/>
    <w:rsid w:val="000B00AE"/>
    <w:rsid w:val="000B0C12"/>
    <w:rsid w:val="000B5145"/>
    <w:rsid w:val="000B77AD"/>
    <w:rsid w:val="000C08F1"/>
    <w:rsid w:val="000C141C"/>
    <w:rsid w:val="000C390E"/>
    <w:rsid w:val="000C5A08"/>
    <w:rsid w:val="000C76D9"/>
    <w:rsid w:val="000C793E"/>
    <w:rsid w:val="000D1E11"/>
    <w:rsid w:val="000D2C1F"/>
    <w:rsid w:val="000D468F"/>
    <w:rsid w:val="000D7EBF"/>
    <w:rsid w:val="000E4AC2"/>
    <w:rsid w:val="000E4E67"/>
    <w:rsid w:val="000E5E23"/>
    <w:rsid w:val="000E6158"/>
    <w:rsid w:val="000E6945"/>
    <w:rsid w:val="000F1590"/>
    <w:rsid w:val="000F2192"/>
    <w:rsid w:val="000F376E"/>
    <w:rsid w:val="000F4116"/>
    <w:rsid w:val="000F4B7C"/>
    <w:rsid w:val="000F5719"/>
    <w:rsid w:val="000F645F"/>
    <w:rsid w:val="001004C9"/>
    <w:rsid w:val="001013BE"/>
    <w:rsid w:val="001101E1"/>
    <w:rsid w:val="001136E3"/>
    <w:rsid w:val="0011423E"/>
    <w:rsid w:val="0011468E"/>
    <w:rsid w:val="00116B85"/>
    <w:rsid w:val="0012032E"/>
    <w:rsid w:val="00121F7F"/>
    <w:rsid w:val="001256E3"/>
    <w:rsid w:val="00130157"/>
    <w:rsid w:val="00133166"/>
    <w:rsid w:val="00134731"/>
    <w:rsid w:val="00134860"/>
    <w:rsid w:val="001352CD"/>
    <w:rsid w:val="00135BCD"/>
    <w:rsid w:val="00136FB7"/>
    <w:rsid w:val="00140E14"/>
    <w:rsid w:val="00143C98"/>
    <w:rsid w:val="00145B21"/>
    <w:rsid w:val="001529C7"/>
    <w:rsid w:val="00153B90"/>
    <w:rsid w:val="00170623"/>
    <w:rsid w:val="00171541"/>
    <w:rsid w:val="001866D5"/>
    <w:rsid w:val="00195EBA"/>
    <w:rsid w:val="001A19F4"/>
    <w:rsid w:val="001A22C7"/>
    <w:rsid w:val="001A4BAA"/>
    <w:rsid w:val="001A577A"/>
    <w:rsid w:val="001A66EA"/>
    <w:rsid w:val="001A7FFB"/>
    <w:rsid w:val="001B37CF"/>
    <w:rsid w:val="001B509A"/>
    <w:rsid w:val="001B7349"/>
    <w:rsid w:val="001B7F7D"/>
    <w:rsid w:val="001C3456"/>
    <w:rsid w:val="001C55FD"/>
    <w:rsid w:val="001C7AAC"/>
    <w:rsid w:val="001D0C51"/>
    <w:rsid w:val="001D14D8"/>
    <w:rsid w:val="001D2912"/>
    <w:rsid w:val="001D3E50"/>
    <w:rsid w:val="001D657F"/>
    <w:rsid w:val="001D756B"/>
    <w:rsid w:val="001E08B8"/>
    <w:rsid w:val="001E3227"/>
    <w:rsid w:val="001E33C2"/>
    <w:rsid w:val="001E76C7"/>
    <w:rsid w:val="001E7AE4"/>
    <w:rsid w:val="001F31E4"/>
    <w:rsid w:val="001F356F"/>
    <w:rsid w:val="001F4971"/>
    <w:rsid w:val="001F5A4D"/>
    <w:rsid w:val="001F5C18"/>
    <w:rsid w:val="001F6B19"/>
    <w:rsid w:val="00200932"/>
    <w:rsid w:val="00202F51"/>
    <w:rsid w:val="00203DF3"/>
    <w:rsid w:val="00205824"/>
    <w:rsid w:val="002060E7"/>
    <w:rsid w:val="002065A9"/>
    <w:rsid w:val="0021139B"/>
    <w:rsid w:val="002120C0"/>
    <w:rsid w:val="002129F3"/>
    <w:rsid w:val="00215345"/>
    <w:rsid w:val="00220B01"/>
    <w:rsid w:val="00225897"/>
    <w:rsid w:val="00226C4B"/>
    <w:rsid w:val="00227E60"/>
    <w:rsid w:val="00235CD3"/>
    <w:rsid w:val="00236CBE"/>
    <w:rsid w:val="0024111D"/>
    <w:rsid w:val="00241A97"/>
    <w:rsid w:val="0024231E"/>
    <w:rsid w:val="00242BD1"/>
    <w:rsid w:val="0024384A"/>
    <w:rsid w:val="00243BD4"/>
    <w:rsid w:val="00243D06"/>
    <w:rsid w:val="00247758"/>
    <w:rsid w:val="00250C5D"/>
    <w:rsid w:val="00255158"/>
    <w:rsid w:val="002557C3"/>
    <w:rsid w:val="00261574"/>
    <w:rsid w:val="00263CB0"/>
    <w:rsid w:val="0026769A"/>
    <w:rsid w:val="00275C2B"/>
    <w:rsid w:val="002766D3"/>
    <w:rsid w:val="0028417E"/>
    <w:rsid w:val="00285C7B"/>
    <w:rsid w:val="00285DA4"/>
    <w:rsid w:val="00287C06"/>
    <w:rsid w:val="002945EA"/>
    <w:rsid w:val="00296EE9"/>
    <w:rsid w:val="0029747E"/>
    <w:rsid w:val="00297C7C"/>
    <w:rsid w:val="002A3E64"/>
    <w:rsid w:val="002A4CC6"/>
    <w:rsid w:val="002A5676"/>
    <w:rsid w:val="002A67B2"/>
    <w:rsid w:val="002A7131"/>
    <w:rsid w:val="002A7919"/>
    <w:rsid w:val="002B171E"/>
    <w:rsid w:val="002B3478"/>
    <w:rsid w:val="002B458F"/>
    <w:rsid w:val="002B675F"/>
    <w:rsid w:val="002B6840"/>
    <w:rsid w:val="002B68D1"/>
    <w:rsid w:val="002C006A"/>
    <w:rsid w:val="002C0803"/>
    <w:rsid w:val="002C0C82"/>
    <w:rsid w:val="002C43F3"/>
    <w:rsid w:val="002D3930"/>
    <w:rsid w:val="002D41D5"/>
    <w:rsid w:val="002E654A"/>
    <w:rsid w:val="002E7779"/>
    <w:rsid w:val="002E77BC"/>
    <w:rsid w:val="002F038F"/>
    <w:rsid w:val="002F1692"/>
    <w:rsid w:val="002F4338"/>
    <w:rsid w:val="002F6F26"/>
    <w:rsid w:val="002F7036"/>
    <w:rsid w:val="00303D23"/>
    <w:rsid w:val="00306775"/>
    <w:rsid w:val="0031060C"/>
    <w:rsid w:val="003120D3"/>
    <w:rsid w:val="003123EF"/>
    <w:rsid w:val="003143E5"/>
    <w:rsid w:val="00321720"/>
    <w:rsid w:val="00324335"/>
    <w:rsid w:val="00324861"/>
    <w:rsid w:val="00326CA0"/>
    <w:rsid w:val="00326D7E"/>
    <w:rsid w:val="00331AC8"/>
    <w:rsid w:val="00333A3B"/>
    <w:rsid w:val="00335508"/>
    <w:rsid w:val="00337E51"/>
    <w:rsid w:val="00354F72"/>
    <w:rsid w:val="003556A5"/>
    <w:rsid w:val="00357560"/>
    <w:rsid w:val="00357606"/>
    <w:rsid w:val="00360F10"/>
    <w:rsid w:val="00362E9C"/>
    <w:rsid w:val="0036638F"/>
    <w:rsid w:val="003701D9"/>
    <w:rsid w:val="00372CFA"/>
    <w:rsid w:val="00374104"/>
    <w:rsid w:val="00376F5E"/>
    <w:rsid w:val="0037722D"/>
    <w:rsid w:val="00380FB1"/>
    <w:rsid w:val="0038175D"/>
    <w:rsid w:val="00384632"/>
    <w:rsid w:val="00384F78"/>
    <w:rsid w:val="00385438"/>
    <w:rsid w:val="003859F3"/>
    <w:rsid w:val="00393805"/>
    <w:rsid w:val="0039404A"/>
    <w:rsid w:val="00397F6E"/>
    <w:rsid w:val="003A4884"/>
    <w:rsid w:val="003A67BD"/>
    <w:rsid w:val="003A6B8B"/>
    <w:rsid w:val="003A760B"/>
    <w:rsid w:val="003B5F77"/>
    <w:rsid w:val="003C2597"/>
    <w:rsid w:val="003D0E4D"/>
    <w:rsid w:val="003D2F0E"/>
    <w:rsid w:val="003E01E4"/>
    <w:rsid w:val="003E29A5"/>
    <w:rsid w:val="003E2E87"/>
    <w:rsid w:val="003F0BC4"/>
    <w:rsid w:val="003F15F9"/>
    <w:rsid w:val="003F5531"/>
    <w:rsid w:val="003F60ED"/>
    <w:rsid w:val="003F6E1A"/>
    <w:rsid w:val="003F6E4D"/>
    <w:rsid w:val="00402BE9"/>
    <w:rsid w:val="00403A45"/>
    <w:rsid w:val="00406783"/>
    <w:rsid w:val="00412275"/>
    <w:rsid w:val="00415E4D"/>
    <w:rsid w:val="0042212D"/>
    <w:rsid w:val="004224EB"/>
    <w:rsid w:val="00423BD7"/>
    <w:rsid w:val="0043153A"/>
    <w:rsid w:val="004339A8"/>
    <w:rsid w:val="004347D8"/>
    <w:rsid w:val="00435E85"/>
    <w:rsid w:val="00436922"/>
    <w:rsid w:val="00441D8D"/>
    <w:rsid w:val="00444236"/>
    <w:rsid w:val="0044520B"/>
    <w:rsid w:val="004473D1"/>
    <w:rsid w:val="00447765"/>
    <w:rsid w:val="00452054"/>
    <w:rsid w:val="00453A2B"/>
    <w:rsid w:val="00456596"/>
    <w:rsid w:val="00457259"/>
    <w:rsid w:val="00464B35"/>
    <w:rsid w:val="0046703D"/>
    <w:rsid w:val="004735B6"/>
    <w:rsid w:val="00475B5E"/>
    <w:rsid w:val="00476066"/>
    <w:rsid w:val="0047754E"/>
    <w:rsid w:val="004818D3"/>
    <w:rsid w:val="00481D71"/>
    <w:rsid w:val="004826D3"/>
    <w:rsid w:val="00482D2B"/>
    <w:rsid w:val="00490C29"/>
    <w:rsid w:val="00491B11"/>
    <w:rsid w:val="00493478"/>
    <w:rsid w:val="00496016"/>
    <w:rsid w:val="004A07CB"/>
    <w:rsid w:val="004A3B5C"/>
    <w:rsid w:val="004A50E4"/>
    <w:rsid w:val="004A6C60"/>
    <w:rsid w:val="004B3FD8"/>
    <w:rsid w:val="004C0358"/>
    <w:rsid w:val="004C06DD"/>
    <w:rsid w:val="004C19DC"/>
    <w:rsid w:val="004C1BF7"/>
    <w:rsid w:val="004D0C30"/>
    <w:rsid w:val="004D1AED"/>
    <w:rsid w:val="004D1EEE"/>
    <w:rsid w:val="004D2BE1"/>
    <w:rsid w:val="004D2EE2"/>
    <w:rsid w:val="004D4DC1"/>
    <w:rsid w:val="004D70C1"/>
    <w:rsid w:val="004E0D23"/>
    <w:rsid w:val="004E2538"/>
    <w:rsid w:val="004E626B"/>
    <w:rsid w:val="004F1D5C"/>
    <w:rsid w:val="004F276B"/>
    <w:rsid w:val="0050061F"/>
    <w:rsid w:val="005010B5"/>
    <w:rsid w:val="0050299F"/>
    <w:rsid w:val="00503A5F"/>
    <w:rsid w:val="00504127"/>
    <w:rsid w:val="00505718"/>
    <w:rsid w:val="00510113"/>
    <w:rsid w:val="00510E06"/>
    <w:rsid w:val="00512AFE"/>
    <w:rsid w:val="005148F8"/>
    <w:rsid w:val="005149F9"/>
    <w:rsid w:val="0052080D"/>
    <w:rsid w:val="005226F4"/>
    <w:rsid w:val="00522EBE"/>
    <w:rsid w:val="00525513"/>
    <w:rsid w:val="00525AE5"/>
    <w:rsid w:val="00527D70"/>
    <w:rsid w:val="00531B74"/>
    <w:rsid w:val="00536402"/>
    <w:rsid w:val="005414C0"/>
    <w:rsid w:val="00543C57"/>
    <w:rsid w:val="00544985"/>
    <w:rsid w:val="00552A6F"/>
    <w:rsid w:val="00553019"/>
    <w:rsid w:val="00554432"/>
    <w:rsid w:val="00554F94"/>
    <w:rsid w:val="00555C22"/>
    <w:rsid w:val="00557C16"/>
    <w:rsid w:val="00561255"/>
    <w:rsid w:val="00561795"/>
    <w:rsid w:val="00563969"/>
    <w:rsid w:val="00571274"/>
    <w:rsid w:val="0057245E"/>
    <w:rsid w:val="00573ABD"/>
    <w:rsid w:val="00573C24"/>
    <w:rsid w:val="00574B75"/>
    <w:rsid w:val="00574F25"/>
    <w:rsid w:val="005763DF"/>
    <w:rsid w:val="0057641A"/>
    <w:rsid w:val="0057743E"/>
    <w:rsid w:val="00580053"/>
    <w:rsid w:val="005813B5"/>
    <w:rsid w:val="0058148E"/>
    <w:rsid w:val="0058209B"/>
    <w:rsid w:val="0058303A"/>
    <w:rsid w:val="00583C6C"/>
    <w:rsid w:val="00584247"/>
    <w:rsid w:val="005904F0"/>
    <w:rsid w:val="00591446"/>
    <w:rsid w:val="00591885"/>
    <w:rsid w:val="005972E4"/>
    <w:rsid w:val="005A0F99"/>
    <w:rsid w:val="005A1536"/>
    <w:rsid w:val="005A6823"/>
    <w:rsid w:val="005B086E"/>
    <w:rsid w:val="005B4192"/>
    <w:rsid w:val="005B552D"/>
    <w:rsid w:val="005C4F45"/>
    <w:rsid w:val="005C64E2"/>
    <w:rsid w:val="005D0128"/>
    <w:rsid w:val="005D108B"/>
    <w:rsid w:val="005D168D"/>
    <w:rsid w:val="005D37AE"/>
    <w:rsid w:val="005D3D62"/>
    <w:rsid w:val="005D5302"/>
    <w:rsid w:val="005D5F83"/>
    <w:rsid w:val="005D6527"/>
    <w:rsid w:val="005D67E1"/>
    <w:rsid w:val="005D6D22"/>
    <w:rsid w:val="005E5D9E"/>
    <w:rsid w:val="005E6E05"/>
    <w:rsid w:val="005F48F8"/>
    <w:rsid w:val="00602E87"/>
    <w:rsid w:val="00605F03"/>
    <w:rsid w:val="00610144"/>
    <w:rsid w:val="0061492D"/>
    <w:rsid w:val="006173B4"/>
    <w:rsid w:val="00617E33"/>
    <w:rsid w:val="006231C1"/>
    <w:rsid w:val="00623FD3"/>
    <w:rsid w:val="00631712"/>
    <w:rsid w:val="00633048"/>
    <w:rsid w:val="00634B03"/>
    <w:rsid w:val="0063610F"/>
    <w:rsid w:val="0063702A"/>
    <w:rsid w:val="006419AE"/>
    <w:rsid w:val="00645035"/>
    <w:rsid w:val="00645CAA"/>
    <w:rsid w:val="006461C9"/>
    <w:rsid w:val="00647371"/>
    <w:rsid w:val="00653835"/>
    <w:rsid w:val="006539D7"/>
    <w:rsid w:val="00655A3C"/>
    <w:rsid w:val="00656EC4"/>
    <w:rsid w:val="006604A2"/>
    <w:rsid w:val="00660694"/>
    <w:rsid w:val="00664434"/>
    <w:rsid w:val="00665691"/>
    <w:rsid w:val="00667510"/>
    <w:rsid w:val="00667877"/>
    <w:rsid w:val="006724D0"/>
    <w:rsid w:val="006735B1"/>
    <w:rsid w:val="0067611B"/>
    <w:rsid w:val="00683A5A"/>
    <w:rsid w:val="00687206"/>
    <w:rsid w:val="006906D1"/>
    <w:rsid w:val="00691983"/>
    <w:rsid w:val="00694669"/>
    <w:rsid w:val="006958B5"/>
    <w:rsid w:val="00695F53"/>
    <w:rsid w:val="006974C4"/>
    <w:rsid w:val="006A0AEA"/>
    <w:rsid w:val="006A2750"/>
    <w:rsid w:val="006A2E5F"/>
    <w:rsid w:val="006A3925"/>
    <w:rsid w:val="006A3EC1"/>
    <w:rsid w:val="006A43EF"/>
    <w:rsid w:val="006A57B1"/>
    <w:rsid w:val="006A5E80"/>
    <w:rsid w:val="006A7722"/>
    <w:rsid w:val="006B51EF"/>
    <w:rsid w:val="006C1DB5"/>
    <w:rsid w:val="006C4898"/>
    <w:rsid w:val="006D0EBA"/>
    <w:rsid w:val="006D3ADE"/>
    <w:rsid w:val="006D43A4"/>
    <w:rsid w:val="006D70AE"/>
    <w:rsid w:val="006E40A9"/>
    <w:rsid w:val="006F3B54"/>
    <w:rsid w:val="006F4785"/>
    <w:rsid w:val="006F4891"/>
    <w:rsid w:val="006F4A83"/>
    <w:rsid w:val="00701693"/>
    <w:rsid w:val="0070170C"/>
    <w:rsid w:val="00702B6F"/>
    <w:rsid w:val="00703363"/>
    <w:rsid w:val="00703569"/>
    <w:rsid w:val="00705664"/>
    <w:rsid w:val="0070683C"/>
    <w:rsid w:val="007070F5"/>
    <w:rsid w:val="007234BF"/>
    <w:rsid w:val="0072550F"/>
    <w:rsid w:val="00725C4E"/>
    <w:rsid w:val="00732BB8"/>
    <w:rsid w:val="007405E0"/>
    <w:rsid w:val="00741717"/>
    <w:rsid w:val="00742139"/>
    <w:rsid w:val="0074242D"/>
    <w:rsid w:val="00742527"/>
    <w:rsid w:val="00746767"/>
    <w:rsid w:val="00747ED8"/>
    <w:rsid w:val="00751321"/>
    <w:rsid w:val="0075188D"/>
    <w:rsid w:val="00752AEE"/>
    <w:rsid w:val="007539FF"/>
    <w:rsid w:val="00755DBF"/>
    <w:rsid w:val="00761AB3"/>
    <w:rsid w:val="00762058"/>
    <w:rsid w:val="00766144"/>
    <w:rsid w:val="00767840"/>
    <w:rsid w:val="00767A7C"/>
    <w:rsid w:val="00774743"/>
    <w:rsid w:val="007763B9"/>
    <w:rsid w:val="00777669"/>
    <w:rsid w:val="007838FE"/>
    <w:rsid w:val="00783E54"/>
    <w:rsid w:val="00785058"/>
    <w:rsid w:val="00787099"/>
    <w:rsid w:val="007872EE"/>
    <w:rsid w:val="00791210"/>
    <w:rsid w:val="0079317A"/>
    <w:rsid w:val="00794435"/>
    <w:rsid w:val="007A14FB"/>
    <w:rsid w:val="007A1CF0"/>
    <w:rsid w:val="007A5215"/>
    <w:rsid w:val="007A5661"/>
    <w:rsid w:val="007A6CDA"/>
    <w:rsid w:val="007A75CC"/>
    <w:rsid w:val="007B189C"/>
    <w:rsid w:val="007B2687"/>
    <w:rsid w:val="007B79D3"/>
    <w:rsid w:val="007C0AD9"/>
    <w:rsid w:val="007C0D79"/>
    <w:rsid w:val="007C3F7F"/>
    <w:rsid w:val="007C6876"/>
    <w:rsid w:val="007C7F07"/>
    <w:rsid w:val="007D3556"/>
    <w:rsid w:val="007D52AE"/>
    <w:rsid w:val="007D7E95"/>
    <w:rsid w:val="007E18C3"/>
    <w:rsid w:val="007E295D"/>
    <w:rsid w:val="007E2EE6"/>
    <w:rsid w:val="007E3D5C"/>
    <w:rsid w:val="007E5179"/>
    <w:rsid w:val="007E6DD2"/>
    <w:rsid w:val="007E724B"/>
    <w:rsid w:val="007F0E6B"/>
    <w:rsid w:val="007F16DE"/>
    <w:rsid w:val="007F2F4B"/>
    <w:rsid w:val="007F734E"/>
    <w:rsid w:val="008005F2"/>
    <w:rsid w:val="00801382"/>
    <w:rsid w:val="00801CEE"/>
    <w:rsid w:val="008107DF"/>
    <w:rsid w:val="00813EA3"/>
    <w:rsid w:val="00814512"/>
    <w:rsid w:val="008171F7"/>
    <w:rsid w:val="00817D85"/>
    <w:rsid w:val="00820D5F"/>
    <w:rsid w:val="00825903"/>
    <w:rsid w:val="00825A61"/>
    <w:rsid w:val="00833101"/>
    <w:rsid w:val="00833399"/>
    <w:rsid w:val="00834B19"/>
    <w:rsid w:val="008357DA"/>
    <w:rsid w:val="00835B19"/>
    <w:rsid w:val="00835D64"/>
    <w:rsid w:val="00837AF3"/>
    <w:rsid w:val="008419B3"/>
    <w:rsid w:val="00842C0E"/>
    <w:rsid w:val="0084389A"/>
    <w:rsid w:val="00862236"/>
    <w:rsid w:val="00863803"/>
    <w:rsid w:val="00863D7B"/>
    <w:rsid w:val="00864CA0"/>
    <w:rsid w:val="00865EBA"/>
    <w:rsid w:val="008666BB"/>
    <w:rsid w:val="00866D6C"/>
    <w:rsid w:val="008728CE"/>
    <w:rsid w:val="00880E92"/>
    <w:rsid w:val="00882A9F"/>
    <w:rsid w:val="008877FE"/>
    <w:rsid w:val="00887E5E"/>
    <w:rsid w:val="00892F58"/>
    <w:rsid w:val="00893F4D"/>
    <w:rsid w:val="00894867"/>
    <w:rsid w:val="00894CCE"/>
    <w:rsid w:val="00894D7B"/>
    <w:rsid w:val="00896A24"/>
    <w:rsid w:val="008A1F36"/>
    <w:rsid w:val="008A275C"/>
    <w:rsid w:val="008A356F"/>
    <w:rsid w:val="008B52E0"/>
    <w:rsid w:val="008B5B0A"/>
    <w:rsid w:val="008B5E78"/>
    <w:rsid w:val="008B6252"/>
    <w:rsid w:val="008B7BAE"/>
    <w:rsid w:val="008C454B"/>
    <w:rsid w:val="008C6EF4"/>
    <w:rsid w:val="008D4613"/>
    <w:rsid w:val="008D50D0"/>
    <w:rsid w:val="008D6B68"/>
    <w:rsid w:val="008E2BBC"/>
    <w:rsid w:val="008E3A29"/>
    <w:rsid w:val="008E6891"/>
    <w:rsid w:val="008E7B35"/>
    <w:rsid w:val="008E7B90"/>
    <w:rsid w:val="008F2E17"/>
    <w:rsid w:val="008F3B8F"/>
    <w:rsid w:val="008F4882"/>
    <w:rsid w:val="008F576A"/>
    <w:rsid w:val="008F60CA"/>
    <w:rsid w:val="0090285D"/>
    <w:rsid w:val="00903E48"/>
    <w:rsid w:val="0090495C"/>
    <w:rsid w:val="00905478"/>
    <w:rsid w:val="009066D5"/>
    <w:rsid w:val="00910BE3"/>
    <w:rsid w:val="009145B0"/>
    <w:rsid w:val="009200C1"/>
    <w:rsid w:val="009232EF"/>
    <w:rsid w:val="00924EE3"/>
    <w:rsid w:val="00932DF4"/>
    <w:rsid w:val="00934715"/>
    <w:rsid w:val="009358DE"/>
    <w:rsid w:val="00936B7B"/>
    <w:rsid w:val="00940880"/>
    <w:rsid w:val="00951E20"/>
    <w:rsid w:val="009531C4"/>
    <w:rsid w:val="00953627"/>
    <w:rsid w:val="009564FC"/>
    <w:rsid w:val="0096787D"/>
    <w:rsid w:val="00970D09"/>
    <w:rsid w:val="009742EC"/>
    <w:rsid w:val="009779FF"/>
    <w:rsid w:val="009832D8"/>
    <w:rsid w:val="009838F8"/>
    <w:rsid w:val="00984F79"/>
    <w:rsid w:val="00987828"/>
    <w:rsid w:val="009959B6"/>
    <w:rsid w:val="009A0ADD"/>
    <w:rsid w:val="009A0CD9"/>
    <w:rsid w:val="009A0E85"/>
    <w:rsid w:val="009A1FC0"/>
    <w:rsid w:val="009A2CED"/>
    <w:rsid w:val="009A53F6"/>
    <w:rsid w:val="009A79E8"/>
    <w:rsid w:val="009B3159"/>
    <w:rsid w:val="009B31C9"/>
    <w:rsid w:val="009B429B"/>
    <w:rsid w:val="009C0B53"/>
    <w:rsid w:val="009C425C"/>
    <w:rsid w:val="009C4BF5"/>
    <w:rsid w:val="009D0BE5"/>
    <w:rsid w:val="009D0FF9"/>
    <w:rsid w:val="009D105A"/>
    <w:rsid w:val="009D1256"/>
    <w:rsid w:val="009D197C"/>
    <w:rsid w:val="009D36D0"/>
    <w:rsid w:val="009D41D3"/>
    <w:rsid w:val="009E016C"/>
    <w:rsid w:val="009E0573"/>
    <w:rsid w:val="009E3BD1"/>
    <w:rsid w:val="009E40DA"/>
    <w:rsid w:val="009E475A"/>
    <w:rsid w:val="009E6CAE"/>
    <w:rsid w:val="009F0F55"/>
    <w:rsid w:val="009F38D1"/>
    <w:rsid w:val="009F634A"/>
    <w:rsid w:val="00A007C6"/>
    <w:rsid w:val="00A00906"/>
    <w:rsid w:val="00A019BD"/>
    <w:rsid w:val="00A01A98"/>
    <w:rsid w:val="00A036A0"/>
    <w:rsid w:val="00A043E2"/>
    <w:rsid w:val="00A054F4"/>
    <w:rsid w:val="00A05EDC"/>
    <w:rsid w:val="00A13C1C"/>
    <w:rsid w:val="00A15BD8"/>
    <w:rsid w:val="00A20C28"/>
    <w:rsid w:val="00A22F22"/>
    <w:rsid w:val="00A243F8"/>
    <w:rsid w:val="00A25293"/>
    <w:rsid w:val="00A26DDD"/>
    <w:rsid w:val="00A30F03"/>
    <w:rsid w:val="00A41B3C"/>
    <w:rsid w:val="00A42EA5"/>
    <w:rsid w:val="00A46CEF"/>
    <w:rsid w:val="00A5115E"/>
    <w:rsid w:val="00A5203D"/>
    <w:rsid w:val="00A52310"/>
    <w:rsid w:val="00A5238A"/>
    <w:rsid w:val="00A53247"/>
    <w:rsid w:val="00A53718"/>
    <w:rsid w:val="00A55384"/>
    <w:rsid w:val="00A56250"/>
    <w:rsid w:val="00A56AB1"/>
    <w:rsid w:val="00A56B78"/>
    <w:rsid w:val="00A61391"/>
    <w:rsid w:val="00A61752"/>
    <w:rsid w:val="00A61F92"/>
    <w:rsid w:val="00A6642C"/>
    <w:rsid w:val="00A72483"/>
    <w:rsid w:val="00A73FA1"/>
    <w:rsid w:val="00A80039"/>
    <w:rsid w:val="00A80111"/>
    <w:rsid w:val="00A821C2"/>
    <w:rsid w:val="00A828A7"/>
    <w:rsid w:val="00A857B0"/>
    <w:rsid w:val="00A85D70"/>
    <w:rsid w:val="00A86587"/>
    <w:rsid w:val="00A9467C"/>
    <w:rsid w:val="00A95844"/>
    <w:rsid w:val="00AA2221"/>
    <w:rsid w:val="00AA7585"/>
    <w:rsid w:val="00AB00CC"/>
    <w:rsid w:val="00AB0E88"/>
    <w:rsid w:val="00AC5096"/>
    <w:rsid w:val="00AC62DD"/>
    <w:rsid w:val="00AC68CD"/>
    <w:rsid w:val="00AD0390"/>
    <w:rsid w:val="00AD3179"/>
    <w:rsid w:val="00AD4AA5"/>
    <w:rsid w:val="00AD601A"/>
    <w:rsid w:val="00AD6685"/>
    <w:rsid w:val="00AD6D5A"/>
    <w:rsid w:val="00AE22CE"/>
    <w:rsid w:val="00AE3DB2"/>
    <w:rsid w:val="00AE4194"/>
    <w:rsid w:val="00AE6A12"/>
    <w:rsid w:val="00AE6ADE"/>
    <w:rsid w:val="00AE7870"/>
    <w:rsid w:val="00AF2241"/>
    <w:rsid w:val="00AF2443"/>
    <w:rsid w:val="00AF3963"/>
    <w:rsid w:val="00AF3DE5"/>
    <w:rsid w:val="00B03653"/>
    <w:rsid w:val="00B036F5"/>
    <w:rsid w:val="00B0410C"/>
    <w:rsid w:val="00B17749"/>
    <w:rsid w:val="00B215B8"/>
    <w:rsid w:val="00B22273"/>
    <w:rsid w:val="00B26168"/>
    <w:rsid w:val="00B26454"/>
    <w:rsid w:val="00B269DB"/>
    <w:rsid w:val="00B27559"/>
    <w:rsid w:val="00B35B4A"/>
    <w:rsid w:val="00B36C1C"/>
    <w:rsid w:val="00B41112"/>
    <w:rsid w:val="00B42B14"/>
    <w:rsid w:val="00B4469F"/>
    <w:rsid w:val="00B448EB"/>
    <w:rsid w:val="00B473E3"/>
    <w:rsid w:val="00B50111"/>
    <w:rsid w:val="00B5339A"/>
    <w:rsid w:val="00B54CAE"/>
    <w:rsid w:val="00B554C4"/>
    <w:rsid w:val="00B5707A"/>
    <w:rsid w:val="00B60F7A"/>
    <w:rsid w:val="00B61D53"/>
    <w:rsid w:val="00B62433"/>
    <w:rsid w:val="00B7384C"/>
    <w:rsid w:val="00B759BE"/>
    <w:rsid w:val="00B75D0F"/>
    <w:rsid w:val="00B7702C"/>
    <w:rsid w:val="00B77FEE"/>
    <w:rsid w:val="00B8040D"/>
    <w:rsid w:val="00B81105"/>
    <w:rsid w:val="00B83C88"/>
    <w:rsid w:val="00B86E58"/>
    <w:rsid w:val="00B874D9"/>
    <w:rsid w:val="00B91664"/>
    <w:rsid w:val="00B91D09"/>
    <w:rsid w:val="00B9554A"/>
    <w:rsid w:val="00BA0F2A"/>
    <w:rsid w:val="00BA1FB2"/>
    <w:rsid w:val="00BA2ED8"/>
    <w:rsid w:val="00BA3C09"/>
    <w:rsid w:val="00BA5A3A"/>
    <w:rsid w:val="00BA68D4"/>
    <w:rsid w:val="00BA7E16"/>
    <w:rsid w:val="00BA7FAC"/>
    <w:rsid w:val="00BB0355"/>
    <w:rsid w:val="00BB3D34"/>
    <w:rsid w:val="00BB5BD9"/>
    <w:rsid w:val="00BB7ED9"/>
    <w:rsid w:val="00BC19A4"/>
    <w:rsid w:val="00BC39BC"/>
    <w:rsid w:val="00BC5DE1"/>
    <w:rsid w:val="00BD02AF"/>
    <w:rsid w:val="00BD0A8C"/>
    <w:rsid w:val="00BD1016"/>
    <w:rsid w:val="00BD318E"/>
    <w:rsid w:val="00BE0E36"/>
    <w:rsid w:val="00BE2412"/>
    <w:rsid w:val="00BE5F13"/>
    <w:rsid w:val="00BE6032"/>
    <w:rsid w:val="00BE6249"/>
    <w:rsid w:val="00BE6500"/>
    <w:rsid w:val="00BE6FA9"/>
    <w:rsid w:val="00BE7383"/>
    <w:rsid w:val="00BF0B03"/>
    <w:rsid w:val="00BF2D68"/>
    <w:rsid w:val="00BF5542"/>
    <w:rsid w:val="00BF6A72"/>
    <w:rsid w:val="00C02C76"/>
    <w:rsid w:val="00C054CE"/>
    <w:rsid w:val="00C07DD3"/>
    <w:rsid w:val="00C10384"/>
    <w:rsid w:val="00C1118E"/>
    <w:rsid w:val="00C12C67"/>
    <w:rsid w:val="00C15E3B"/>
    <w:rsid w:val="00C166AF"/>
    <w:rsid w:val="00C20BCA"/>
    <w:rsid w:val="00C21113"/>
    <w:rsid w:val="00C247B6"/>
    <w:rsid w:val="00C258A2"/>
    <w:rsid w:val="00C276D3"/>
    <w:rsid w:val="00C34AB7"/>
    <w:rsid w:val="00C40E42"/>
    <w:rsid w:val="00C41890"/>
    <w:rsid w:val="00C41E0D"/>
    <w:rsid w:val="00C42AD2"/>
    <w:rsid w:val="00C44A01"/>
    <w:rsid w:val="00C46FE0"/>
    <w:rsid w:val="00C53DD2"/>
    <w:rsid w:val="00C56B08"/>
    <w:rsid w:val="00C571A7"/>
    <w:rsid w:val="00C57719"/>
    <w:rsid w:val="00C60056"/>
    <w:rsid w:val="00C70FD5"/>
    <w:rsid w:val="00C71921"/>
    <w:rsid w:val="00C736EA"/>
    <w:rsid w:val="00C80344"/>
    <w:rsid w:val="00C83497"/>
    <w:rsid w:val="00C85128"/>
    <w:rsid w:val="00C87561"/>
    <w:rsid w:val="00C90547"/>
    <w:rsid w:val="00C917E4"/>
    <w:rsid w:val="00C928DC"/>
    <w:rsid w:val="00C9406F"/>
    <w:rsid w:val="00C94D91"/>
    <w:rsid w:val="00C95BFE"/>
    <w:rsid w:val="00C97DF3"/>
    <w:rsid w:val="00CA0CC0"/>
    <w:rsid w:val="00CA522A"/>
    <w:rsid w:val="00CA761B"/>
    <w:rsid w:val="00CA797B"/>
    <w:rsid w:val="00CB073A"/>
    <w:rsid w:val="00CB4F1B"/>
    <w:rsid w:val="00CB54D8"/>
    <w:rsid w:val="00CB674F"/>
    <w:rsid w:val="00CC6F95"/>
    <w:rsid w:val="00CD119D"/>
    <w:rsid w:val="00CD2B54"/>
    <w:rsid w:val="00CD2FBC"/>
    <w:rsid w:val="00CD2FEB"/>
    <w:rsid w:val="00CD6623"/>
    <w:rsid w:val="00CE1C29"/>
    <w:rsid w:val="00CE5003"/>
    <w:rsid w:val="00CF095C"/>
    <w:rsid w:val="00CF31EB"/>
    <w:rsid w:val="00CF4A8D"/>
    <w:rsid w:val="00CF5D34"/>
    <w:rsid w:val="00CF7E1B"/>
    <w:rsid w:val="00D02E57"/>
    <w:rsid w:val="00D04253"/>
    <w:rsid w:val="00D14F14"/>
    <w:rsid w:val="00D208F5"/>
    <w:rsid w:val="00D20CFC"/>
    <w:rsid w:val="00D2180A"/>
    <w:rsid w:val="00D22C03"/>
    <w:rsid w:val="00D25CA8"/>
    <w:rsid w:val="00D2735B"/>
    <w:rsid w:val="00D27AAC"/>
    <w:rsid w:val="00D30417"/>
    <w:rsid w:val="00D33132"/>
    <w:rsid w:val="00D33E62"/>
    <w:rsid w:val="00D37FD8"/>
    <w:rsid w:val="00D40912"/>
    <w:rsid w:val="00D4120E"/>
    <w:rsid w:val="00D41D43"/>
    <w:rsid w:val="00D42B85"/>
    <w:rsid w:val="00D438A2"/>
    <w:rsid w:val="00D46007"/>
    <w:rsid w:val="00D558CD"/>
    <w:rsid w:val="00D61F4F"/>
    <w:rsid w:val="00D65D7B"/>
    <w:rsid w:val="00D65DAA"/>
    <w:rsid w:val="00D66BFD"/>
    <w:rsid w:val="00D6727D"/>
    <w:rsid w:val="00D67631"/>
    <w:rsid w:val="00D7208F"/>
    <w:rsid w:val="00D7278A"/>
    <w:rsid w:val="00D754FD"/>
    <w:rsid w:val="00D8010E"/>
    <w:rsid w:val="00D832E3"/>
    <w:rsid w:val="00D83847"/>
    <w:rsid w:val="00D83F19"/>
    <w:rsid w:val="00D86137"/>
    <w:rsid w:val="00D9003A"/>
    <w:rsid w:val="00D92F83"/>
    <w:rsid w:val="00D9455D"/>
    <w:rsid w:val="00D953C6"/>
    <w:rsid w:val="00DA0DA5"/>
    <w:rsid w:val="00DA1E95"/>
    <w:rsid w:val="00DA71C3"/>
    <w:rsid w:val="00DB1246"/>
    <w:rsid w:val="00DC13A9"/>
    <w:rsid w:val="00DC35D3"/>
    <w:rsid w:val="00DC5FC8"/>
    <w:rsid w:val="00DD0B54"/>
    <w:rsid w:val="00DD7187"/>
    <w:rsid w:val="00DE4F16"/>
    <w:rsid w:val="00DE5994"/>
    <w:rsid w:val="00DF100A"/>
    <w:rsid w:val="00DF2120"/>
    <w:rsid w:val="00DF4CB8"/>
    <w:rsid w:val="00DF7FE4"/>
    <w:rsid w:val="00E0203C"/>
    <w:rsid w:val="00E05EC7"/>
    <w:rsid w:val="00E066A9"/>
    <w:rsid w:val="00E06872"/>
    <w:rsid w:val="00E138AE"/>
    <w:rsid w:val="00E153E4"/>
    <w:rsid w:val="00E16808"/>
    <w:rsid w:val="00E176F0"/>
    <w:rsid w:val="00E178D1"/>
    <w:rsid w:val="00E226FD"/>
    <w:rsid w:val="00E27288"/>
    <w:rsid w:val="00E27BF9"/>
    <w:rsid w:val="00E30EF7"/>
    <w:rsid w:val="00E348A2"/>
    <w:rsid w:val="00E35121"/>
    <w:rsid w:val="00E3681F"/>
    <w:rsid w:val="00E36E09"/>
    <w:rsid w:val="00E466FA"/>
    <w:rsid w:val="00E53C6D"/>
    <w:rsid w:val="00E57552"/>
    <w:rsid w:val="00E57F8A"/>
    <w:rsid w:val="00E6539B"/>
    <w:rsid w:val="00E703D9"/>
    <w:rsid w:val="00E76FBE"/>
    <w:rsid w:val="00E82EBF"/>
    <w:rsid w:val="00E86B85"/>
    <w:rsid w:val="00E91B3F"/>
    <w:rsid w:val="00E97D0F"/>
    <w:rsid w:val="00EA038B"/>
    <w:rsid w:val="00EA0C5B"/>
    <w:rsid w:val="00EA13F7"/>
    <w:rsid w:val="00EA1D54"/>
    <w:rsid w:val="00EA446E"/>
    <w:rsid w:val="00EA4575"/>
    <w:rsid w:val="00EB0921"/>
    <w:rsid w:val="00EB11C5"/>
    <w:rsid w:val="00EB25DE"/>
    <w:rsid w:val="00EB395D"/>
    <w:rsid w:val="00EB3F96"/>
    <w:rsid w:val="00EB4319"/>
    <w:rsid w:val="00EB5993"/>
    <w:rsid w:val="00EB72C7"/>
    <w:rsid w:val="00EC028B"/>
    <w:rsid w:val="00EC094B"/>
    <w:rsid w:val="00EC38F5"/>
    <w:rsid w:val="00EC3CC2"/>
    <w:rsid w:val="00EC6C70"/>
    <w:rsid w:val="00EC7805"/>
    <w:rsid w:val="00EC7D87"/>
    <w:rsid w:val="00ED623C"/>
    <w:rsid w:val="00ED678D"/>
    <w:rsid w:val="00EE1404"/>
    <w:rsid w:val="00EE4A64"/>
    <w:rsid w:val="00EE4AE4"/>
    <w:rsid w:val="00EF2DB9"/>
    <w:rsid w:val="00EF3044"/>
    <w:rsid w:val="00EF3271"/>
    <w:rsid w:val="00EF5EC2"/>
    <w:rsid w:val="00EF7A21"/>
    <w:rsid w:val="00F00084"/>
    <w:rsid w:val="00F03ACE"/>
    <w:rsid w:val="00F03B00"/>
    <w:rsid w:val="00F0667A"/>
    <w:rsid w:val="00F06BB6"/>
    <w:rsid w:val="00F07C98"/>
    <w:rsid w:val="00F102AF"/>
    <w:rsid w:val="00F11993"/>
    <w:rsid w:val="00F11FA1"/>
    <w:rsid w:val="00F143FD"/>
    <w:rsid w:val="00F15260"/>
    <w:rsid w:val="00F16130"/>
    <w:rsid w:val="00F20F3E"/>
    <w:rsid w:val="00F254AE"/>
    <w:rsid w:val="00F3087C"/>
    <w:rsid w:val="00F31308"/>
    <w:rsid w:val="00F3133C"/>
    <w:rsid w:val="00F324F0"/>
    <w:rsid w:val="00F343A5"/>
    <w:rsid w:val="00F34D6D"/>
    <w:rsid w:val="00F3527A"/>
    <w:rsid w:val="00F35353"/>
    <w:rsid w:val="00F36E1A"/>
    <w:rsid w:val="00F37D6D"/>
    <w:rsid w:val="00F4050D"/>
    <w:rsid w:val="00F430E5"/>
    <w:rsid w:val="00F44A0B"/>
    <w:rsid w:val="00F4727B"/>
    <w:rsid w:val="00F50C46"/>
    <w:rsid w:val="00F52FF0"/>
    <w:rsid w:val="00F56D84"/>
    <w:rsid w:val="00F6119C"/>
    <w:rsid w:val="00F61F8F"/>
    <w:rsid w:val="00F6622B"/>
    <w:rsid w:val="00F666DE"/>
    <w:rsid w:val="00F67E00"/>
    <w:rsid w:val="00F84A9E"/>
    <w:rsid w:val="00F84CA2"/>
    <w:rsid w:val="00F84E52"/>
    <w:rsid w:val="00F87554"/>
    <w:rsid w:val="00F94550"/>
    <w:rsid w:val="00F971A4"/>
    <w:rsid w:val="00F9769F"/>
    <w:rsid w:val="00F97D95"/>
    <w:rsid w:val="00FA0DBE"/>
    <w:rsid w:val="00FA77AF"/>
    <w:rsid w:val="00FB026B"/>
    <w:rsid w:val="00FB23A7"/>
    <w:rsid w:val="00FB43FC"/>
    <w:rsid w:val="00FB598C"/>
    <w:rsid w:val="00FC201F"/>
    <w:rsid w:val="00FC41CC"/>
    <w:rsid w:val="00FC4AFE"/>
    <w:rsid w:val="00FD2D87"/>
    <w:rsid w:val="00FD53D5"/>
    <w:rsid w:val="00FE06AB"/>
    <w:rsid w:val="00FE201E"/>
    <w:rsid w:val="00FE6884"/>
    <w:rsid w:val="00FE6C05"/>
    <w:rsid w:val="00FF160F"/>
    <w:rsid w:val="00FF4F0F"/>
    <w:rsid w:val="00FF5DA1"/>
    <w:rsid w:val="00FF5F7F"/>
    <w:rsid w:val="00FF6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7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07CB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07CB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61014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4A07CB"/>
    <w:pPr>
      <w:spacing w:after="0" w:line="240" w:lineRule="auto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A07CB"/>
    <w:rPr>
      <w:rFonts w:ascii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8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441</TotalTime>
  <Pages>6</Pages>
  <Words>2325</Words>
  <Characters>13255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PRESARIO CQ56-103ER</dc:creator>
  <cp:keywords/>
  <dc:description/>
  <cp:lastModifiedBy>Elena</cp:lastModifiedBy>
  <cp:revision>44</cp:revision>
  <cp:lastPrinted>2018-06-11T14:59:00Z</cp:lastPrinted>
  <dcterms:created xsi:type="dcterms:W3CDTF">2018-06-08T10:42:00Z</dcterms:created>
  <dcterms:modified xsi:type="dcterms:W3CDTF">2018-06-13T07:10:00Z</dcterms:modified>
</cp:coreProperties>
</file>